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212374" w14:textId="77777777" w:rsidR="00802B2B" w:rsidRPr="00887C1D" w:rsidRDefault="008157A5">
      <w:r w:rsidRPr="00887C1D">
        <w:tab/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744"/>
        <w:gridCol w:w="3744"/>
        <w:gridCol w:w="3744"/>
        <w:gridCol w:w="3744"/>
      </w:tblGrid>
      <w:tr w:rsidR="00887C1D" w:rsidRPr="00887C1D" w14:paraId="51D7065E" w14:textId="77777777" w:rsidTr="00DE54C4">
        <w:trPr>
          <w:jc w:val="center"/>
        </w:trPr>
        <w:tc>
          <w:tcPr>
            <w:tcW w:w="3744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14:paraId="3359D23D" w14:textId="77777777" w:rsidR="00413910" w:rsidRPr="00887C1D" w:rsidRDefault="00413910" w:rsidP="00C540D6">
            <w:pPr>
              <w:rPr>
                <w:rFonts w:asciiTheme="minorHAnsi" w:hAnsiTheme="minorHAnsi"/>
                <w:b/>
              </w:rPr>
            </w:pPr>
            <w:r w:rsidRPr="00887C1D">
              <w:rPr>
                <w:rFonts w:asciiTheme="minorHAnsi" w:hAnsiTheme="minorHAnsi"/>
                <w:b/>
              </w:rPr>
              <w:t>Monday</w:t>
            </w:r>
          </w:p>
        </w:tc>
        <w:tc>
          <w:tcPr>
            <w:tcW w:w="3744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14:paraId="17E33160" w14:textId="77777777" w:rsidR="00413910" w:rsidRPr="00887C1D" w:rsidRDefault="00413910" w:rsidP="00C540D6">
            <w:pPr>
              <w:rPr>
                <w:rFonts w:asciiTheme="minorHAnsi" w:hAnsiTheme="minorHAnsi"/>
                <w:b/>
              </w:rPr>
            </w:pPr>
            <w:r w:rsidRPr="00887C1D">
              <w:rPr>
                <w:rFonts w:asciiTheme="minorHAnsi" w:hAnsiTheme="minorHAnsi"/>
                <w:b/>
              </w:rPr>
              <w:t>Tuesday</w:t>
            </w:r>
          </w:p>
        </w:tc>
        <w:tc>
          <w:tcPr>
            <w:tcW w:w="3744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14:paraId="01E9E0BB" w14:textId="7AF69779" w:rsidR="00413910" w:rsidRPr="00887C1D" w:rsidRDefault="006E4F86" w:rsidP="00C540D6">
            <w:pPr>
              <w:rPr>
                <w:rFonts w:asciiTheme="minorHAnsi" w:hAnsiTheme="minorHAnsi"/>
                <w:b/>
              </w:rPr>
            </w:pPr>
            <w:r w:rsidRPr="00887C1D">
              <w:rPr>
                <w:rFonts w:asciiTheme="minorHAnsi" w:hAnsiTheme="minorHAnsi"/>
                <w:b/>
              </w:rPr>
              <w:t xml:space="preserve">Wednesday / </w:t>
            </w:r>
            <w:r w:rsidR="005E3039" w:rsidRPr="00887C1D">
              <w:rPr>
                <w:rFonts w:asciiTheme="minorHAnsi" w:hAnsiTheme="minorHAnsi"/>
                <w:b/>
              </w:rPr>
              <w:t>Thursday</w:t>
            </w:r>
          </w:p>
        </w:tc>
        <w:tc>
          <w:tcPr>
            <w:tcW w:w="3744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14:paraId="045F29E6" w14:textId="77777777" w:rsidR="00413910" w:rsidRPr="00887C1D" w:rsidRDefault="00413910" w:rsidP="00C540D6">
            <w:pPr>
              <w:rPr>
                <w:rFonts w:asciiTheme="minorHAnsi" w:hAnsiTheme="minorHAnsi"/>
                <w:b/>
              </w:rPr>
            </w:pPr>
            <w:r w:rsidRPr="00887C1D">
              <w:rPr>
                <w:rFonts w:asciiTheme="minorHAnsi" w:hAnsiTheme="minorHAnsi"/>
                <w:b/>
              </w:rPr>
              <w:t>Friday</w:t>
            </w:r>
          </w:p>
        </w:tc>
      </w:tr>
      <w:tr w:rsidR="00887C1D" w:rsidRPr="00887C1D" w14:paraId="23FB4282" w14:textId="77777777" w:rsidTr="00DE54C4">
        <w:trPr>
          <w:trHeight w:val="288"/>
          <w:jc w:val="center"/>
        </w:trPr>
        <w:tc>
          <w:tcPr>
            <w:tcW w:w="3744" w:type="dxa"/>
            <w:tcBorders>
              <w:top w:val="thinThickSmallGap" w:sz="24" w:space="0" w:color="auto"/>
              <w:bottom w:val="nil"/>
            </w:tcBorders>
          </w:tcPr>
          <w:p w14:paraId="411C1C41" w14:textId="3ADB611C" w:rsidR="00C639F4" w:rsidRPr="00887C1D" w:rsidRDefault="006E4F86" w:rsidP="00136F33">
            <w:pPr>
              <w:pStyle w:val="Date"/>
            </w:pPr>
            <w:r w:rsidRPr="00887C1D">
              <w:t xml:space="preserve">October </w:t>
            </w:r>
            <w:r w:rsidR="008E5AAA">
              <w:t>19</w:t>
            </w:r>
          </w:p>
        </w:tc>
        <w:tc>
          <w:tcPr>
            <w:tcW w:w="3744" w:type="dxa"/>
            <w:tcBorders>
              <w:top w:val="thinThickSmallGap" w:sz="24" w:space="0" w:color="auto"/>
              <w:bottom w:val="nil"/>
            </w:tcBorders>
          </w:tcPr>
          <w:p w14:paraId="6E74CB8B" w14:textId="578AEFA3" w:rsidR="00413910" w:rsidRPr="00887C1D" w:rsidRDefault="008E5AAA" w:rsidP="00136F33">
            <w:pPr>
              <w:pStyle w:val="Date"/>
            </w:pPr>
            <w:r>
              <w:t>20</w:t>
            </w:r>
          </w:p>
        </w:tc>
        <w:tc>
          <w:tcPr>
            <w:tcW w:w="3744" w:type="dxa"/>
            <w:tcBorders>
              <w:top w:val="thinThickSmallGap" w:sz="24" w:space="0" w:color="auto"/>
              <w:bottom w:val="nil"/>
            </w:tcBorders>
          </w:tcPr>
          <w:p w14:paraId="11B17CD9" w14:textId="2CEAF0B8" w:rsidR="00413910" w:rsidRPr="00887C1D" w:rsidRDefault="008E5AAA" w:rsidP="00136F33">
            <w:pPr>
              <w:pStyle w:val="Date"/>
            </w:pPr>
            <w:r>
              <w:t>21 / 22</w:t>
            </w:r>
          </w:p>
        </w:tc>
        <w:tc>
          <w:tcPr>
            <w:tcW w:w="3744" w:type="dxa"/>
            <w:tcBorders>
              <w:top w:val="thinThickSmallGap" w:sz="24" w:space="0" w:color="auto"/>
              <w:bottom w:val="nil"/>
            </w:tcBorders>
          </w:tcPr>
          <w:p w14:paraId="610F534B" w14:textId="3F6DE3CB" w:rsidR="00413910" w:rsidRPr="00887C1D" w:rsidRDefault="004005CE" w:rsidP="00136F33">
            <w:pPr>
              <w:pStyle w:val="Date"/>
            </w:pPr>
            <w:r w:rsidRPr="00887C1D">
              <w:t>2</w:t>
            </w:r>
            <w:r w:rsidR="008E5AAA">
              <w:t>3</w:t>
            </w:r>
            <w:r w:rsidRPr="00887C1D">
              <w:t xml:space="preserve"> – Modified Schedule</w:t>
            </w:r>
          </w:p>
        </w:tc>
      </w:tr>
      <w:tr w:rsidR="00887C1D" w:rsidRPr="00887C1D" w14:paraId="79044194" w14:textId="77777777" w:rsidTr="00AD25C1">
        <w:trPr>
          <w:trHeight w:hRule="exact" w:val="1080"/>
          <w:jc w:val="center"/>
        </w:trPr>
        <w:tc>
          <w:tcPr>
            <w:tcW w:w="3744" w:type="dxa"/>
            <w:tcBorders>
              <w:top w:val="nil"/>
              <w:bottom w:val="single" w:sz="4" w:space="0" w:color="auto"/>
            </w:tcBorders>
          </w:tcPr>
          <w:p w14:paraId="6AEAF97F" w14:textId="0CEDF920" w:rsidR="00405072" w:rsidRPr="00887C1D" w:rsidRDefault="00405072" w:rsidP="00405072">
            <w:pPr>
              <w:pStyle w:val="Reading"/>
            </w:pPr>
            <w:r w:rsidRPr="00887C1D">
              <w:t xml:space="preserve">Sections </w:t>
            </w:r>
            <w:r w:rsidR="00150D84" w:rsidRPr="00887C1D">
              <w:t>4</w:t>
            </w:r>
            <w:r w:rsidRPr="00887C1D">
              <w:t>.1,</w:t>
            </w:r>
            <w:r w:rsidR="0048058A" w:rsidRPr="00887C1D">
              <w:t xml:space="preserve"> 4.3,</w:t>
            </w:r>
            <w:r w:rsidR="00A72CF2" w:rsidRPr="00887C1D">
              <w:t xml:space="preserve"> 4.4,</w:t>
            </w:r>
            <w:r w:rsidR="0048058A" w:rsidRPr="00887C1D">
              <w:t xml:space="preserve"> 4.6</w:t>
            </w:r>
          </w:p>
          <w:p w14:paraId="79333C08" w14:textId="156A85B3" w:rsidR="00F11D2F" w:rsidRPr="00887C1D" w:rsidRDefault="00405072" w:rsidP="00405072">
            <w:pPr>
              <w:pStyle w:val="DateInfo"/>
            </w:pPr>
            <w:r w:rsidRPr="00887C1D">
              <w:t>Heaviness of Mass Lab</w:t>
            </w:r>
            <w:r w:rsidR="00F4640F" w:rsidRPr="00887C1D">
              <w:t xml:space="preserve"> (Due Block Day) / Weight vs Mass</w:t>
            </w:r>
          </w:p>
        </w:tc>
        <w:tc>
          <w:tcPr>
            <w:tcW w:w="3744" w:type="dxa"/>
            <w:tcBorders>
              <w:top w:val="nil"/>
              <w:bottom w:val="single" w:sz="4" w:space="0" w:color="auto"/>
            </w:tcBorders>
          </w:tcPr>
          <w:p w14:paraId="0D7C202F" w14:textId="2888EC14" w:rsidR="00F11D2F" w:rsidRPr="00887C1D" w:rsidRDefault="0048058A" w:rsidP="0048058A">
            <w:pPr>
              <w:pStyle w:val="HW"/>
            </w:pPr>
            <w:r w:rsidRPr="00887C1D">
              <w:t>None</w:t>
            </w:r>
          </w:p>
          <w:p w14:paraId="494F1DFE" w14:textId="4D10ED8A" w:rsidR="00F11D2F" w:rsidRPr="00887C1D" w:rsidRDefault="00A72CF2" w:rsidP="00F11D2F">
            <w:pPr>
              <w:pStyle w:val="DateInfo"/>
            </w:pPr>
            <w:r w:rsidRPr="00887C1D">
              <w:t>Newton’s 1</w:t>
            </w:r>
            <w:r w:rsidRPr="00887C1D">
              <w:rPr>
                <w:vertAlign w:val="superscript"/>
              </w:rPr>
              <w:t>st</w:t>
            </w:r>
            <w:r w:rsidRPr="00887C1D">
              <w:t xml:space="preserve"> Law / Prep for Pulley My Finger Lab</w:t>
            </w:r>
          </w:p>
        </w:tc>
        <w:tc>
          <w:tcPr>
            <w:tcW w:w="3744" w:type="dxa"/>
            <w:tcBorders>
              <w:top w:val="nil"/>
              <w:bottom w:val="single" w:sz="4" w:space="0" w:color="auto"/>
            </w:tcBorders>
          </w:tcPr>
          <w:p w14:paraId="46A44B7F" w14:textId="4FE13884" w:rsidR="00A72CF2" w:rsidRPr="00887C1D" w:rsidRDefault="00A72CF2" w:rsidP="00A72CF2">
            <w:pPr>
              <w:pStyle w:val="HW"/>
            </w:pPr>
            <w:r w:rsidRPr="00887C1D">
              <w:t xml:space="preserve">Heaviness </w:t>
            </w:r>
            <w:r w:rsidR="00D2552B">
              <w:t>of</w:t>
            </w:r>
            <w:r w:rsidRPr="00887C1D">
              <w:t xml:space="preserve"> Mass Lab</w:t>
            </w:r>
          </w:p>
          <w:p w14:paraId="7B3E7B6D" w14:textId="3EBF00F8" w:rsidR="00F11D2F" w:rsidRPr="00887C1D" w:rsidRDefault="00A72CF2" w:rsidP="00F11D2F">
            <w:pPr>
              <w:pStyle w:val="DateInfo"/>
            </w:pPr>
            <w:r w:rsidRPr="00887C1D">
              <w:t>Pulley My Finger Lab (</w:t>
            </w:r>
            <w:r w:rsidR="00D23A77" w:rsidRPr="00887C1D">
              <w:t>Due Block Day, 10/</w:t>
            </w:r>
            <w:r w:rsidR="0026274B" w:rsidRPr="00887C1D">
              <w:t>29 and 30)</w:t>
            </w:r>
          </w:p>
        </w:tc>
        <w:tc>
          <w:tcPr>
            <w:tcW w:w="3744" w:type="dxa"/>
            <w:tcBorders>
              <w:top w:val="nil"/>
              <w:bottom w:val="single" w:sz="4" w:space="0" w:color="auto"/>
            </w:tcBorders>
          </w:tcPr>
          <w:p w14:paraId="29A84776" w14:textId="77777777" w:rsidR="00F11D2F" w:rsidRPr="00887C1D" w:rsidRDefault="00A72CF2" w:rsidP="00A72CF2">
            <w:pPr>
              <w:pStyle w:val="HW"/>
            </w:pPr>
            <w:r w:rsidRPr="00887C1D">
              <w:t>Assignment 2-1</w:t>
            </w:r>
          </w:p>
          <w:p w14:paraId="271202DB" w14:textId="27D7C6B6" w:rsidR="00A72CF2" w:rsidRPr="00887C1D" w:rsidRDefault="00A72CF2" w:rsidP="00A72CF2">
            <w:pPr>
              <w:pStyle w:val="DateInfo"/>
            </w:pPr>
            <w:r w:rsidRPr="00887C1D">
              <w:t>Newton’s 2</w:t>
            </w:r>
            <w:r w:rsidRPr="00887C1D">
              <w:rPr>
                <w:vertAlign w:val="superscript"/>
              </w:rPr>
              <w:t>nd</w:t>
            </w:r>
            <w:r w:rsidRPr="00887C1D">
              <w:t xml:space="preserve"> Law and Goodness</w:t>
            </w:r>
            <w:r w:rsidR="00D2552B">
              <w:t xml:space="preserve"> / Everybody Likes Newtons</w:t>
            </w:r>
          </w:p>
        </w:tc>
      </w:tr>
      <w:tr w:rsidR="00887C1D" w:rsidRPr="00887C1D" w14:paraId="4347CF28" w14:textId="77777777" w:rsidTr="00DE54C4">
        <w:trPr>
          <w:trHeight w:hRule="exact" w:val="288"/>
          <w:jc w:val="center"/>
        </w:trPr>
        <w:tc>
          <w:tcPr>
            <w:tcW w:w="3744" w:type="dxa"/>
            <w:tcBorders>
              <w:top w:val="single" w:sz="4" w:space="0" w:color="auto"/>
              <w:bottom w:val="nil"/>
            </w:tcBorders>
          </w:tcPr>
          <w:p w14:paraId="3354C98C" w14:textId="203E07DB" w:rsidR="00DA1628" w:rsidRPr="00887C1D" w:rsidRDefault="008E5AAA" w:rsidP="00136F33">
            <w:pPr>
              <w:pStyle w:val="Date"/>
            </w:pPr>
            <w:r>
              <w:t>26</w:t>
            </w:r>
          </w:p>
        </w:tc>
        <w:tc>
          <w:tcPr>
            <w:tcW w:w="3744" w:type="dxa"/>
            <w:tcBorders>
              <w:top w:val="single" w:sz="4" w:space="0" w:color="auto"/>
              <w:bottom w:val="nil"/>
            </w:tcBorders>
          </w:tcPr>
          <w:p w14:paraId="56C4C039" w14:textId="68E7D36C" w:rsidR="00DA1628" w:rsidRPr="00887C1D" w:rsidRDefault="008E5AAA" w:rsidP="00136F33">
            <w:pPr>
              <w:pStyle w:val="Date"/>
            </w:pPr>
            <w:r>
              <w:t>27</w:t>
            </w:r>
          </w:p>
        </w:tc>
        <w:tc>
          <w:tcPr>
            <w:tcW w:w="3744" w:type="dxa"/>
            <w:tcBorders>
              <w:top w:val="single" w:sz="4" w:space="0" w:color="auto"/>
              <w:bottom w:val="nil"/>
            </w:tcBorders>
          </w:tcPr>
          <w:p w14:paraId="550F25AB" w14:textId="1DC1285A" w:rsidR="00DA1628" w:rsidRPr="00887C1D" w:rsidRDefault="008E5AAA" w:rsidP="00136F33">
            <w:pPr>
              <w:pStyle w:val="Date"/>
            </w:pPr>
            <w:r>
              <w:t>28 / 29</w:t>
            </w:r>
          </w:p>
        </w:tc>
        <w:tc>
          <w:tcPr>
            <w:tcW w:w="3744" w:type="dxa"/>
            <w:tcBorders>
              <w:top w:val="single" w:sz="4" w:space="0" w:color="auto"/>
              <w:bottom w:val="nil"/>
            </w:tcBorders>
          </w:tcPr>
          <w:p w14:paraId="4124FE97" w14:textId="527B1EA8" w:rsidR="00DA1628" w:rsidRPr="00887C1D" w:rsidRDefault="008E5AAA" w:rsidP="00136F33">
            <w:pPr>
              <w:pStyle w:val="Date"/>
            </w:pPr>
            <w:r>
              <w:t>30</w:t>
            </w:r>
          </w:p>
        </w:tc>
      </w:tr>
      <w:tr w:rsidR="00887C1D" w:rsidRPr="00887C1D" w14:paraId="1A6C4359" w14:textId="77777777" w:rsidTr="00AD25C1">
        <w:trPr>
          <w:trHeight w:hRule="exact" w:val="1071"/>
          <w:jc w:val="center"/>
        </w:trPr>
        <w:tc>
          <w:tcPr>
            <w:tcW w:w="3744" w:type="dxa"/>
            <w:tcBorders>
              <w:top w:val="nil"/>
              <w:bottom w:val="single" w:sz="4" w:space="0" w:color="auto"/>
            </w:tcBorders>
          </w:tcPr>
          <w:p w14:paraId="13BF66ED" w14:textId="7660867F" w:rsidR="002546A6" w:rsidRPr="00887C1D" w:rsidRDefault="008C1F75" w:rsidP="00E559EC">
            <w:pPr>
              <w:pStyle w:val="Reading"/>
            </w:pPr>
            <w:r w:rsidRPr="00887C1D">
              <w:t xml:space="preserve">Sections </w:t>
            </w:r>
            <w:r w:rsidR="002463F8" w:rsidRPr="00887C1D">
              <w:t>4.5, 4.7, 4.8</w:t>
            </w:r>
          </w:p>
          <w:p w14:paraId="69588167" w14:textId="0F51B5C8" w:rsidR="00E559EC" w:rsidRPr="00887C1D" w:rsidRDefault="00D2552B" w:rsidP="00E559EC">
            <w:pPr>
              <w:pStyle w:val="HW"/>
            </w:pPr>
            <w:r>
              <w:t>Everybody Likes Newtons</w:t>
            </w:r>
          </w:p>
          <w:p w14:paraId="04521789" w14:textId="31E5AB1B" w:rsidR="002546A6" w:rsidRPr="00887C1D" w:rsidRDefault="002463F8" w:rsidP="00E559EC">
            <w:pPr>
              <w:pStyle w:val="DateInfo"/>
            </w:pPr>
            <w:r w:rsidRPr="00887C1D">
              <w:t>Free Body Diagrams and Newton’s 3</w:t>
            </w:r>
            <w:r w:rsidRPr="00887C1D">
              <w:rPr>
                <w:vertAlign w:val="superscript"/>
              </w:rPr>
              <w:t>rd</w:t>
            </w:r>
            <w:r w:rsidRPr="00887C1D">
              <w:t xml:space="preserve"> Law</w:t>
            </w:r>
          </w:p>
        </w:tc>
        <w:tc>
          <w:tcPr>
            <w:tcW w:w="3744" w:type="dxa"/>
            <w:tcBorders>
              <w:top w:val="nil"/>
              <w:bottom w:val="single" w:sz="4" w:space="0" w:color="auto"/>
            </w:tcBorders>
          </w:tcPr>
          <w:p w14:paraId="6140B999" w14:textId="19CDA116" w:rsidR="00E70ABC" w:rsidRPr="00887C1D" w:rsidRDefault="00E70ABC" w:rsidP="00E70ABC">
            <w:pPr>
              <w:pStyle w:val="HW"/>
            </w:pPr>
            <w:r w:rsidRPr="00887C1D">
              <w:t xml:space="preserve">Assignment </w:t>
            </w:r>
            <w:r w:rsidR="002463F8" w:rsidRPr="00887C1D">
              <w:t>2-3</w:t>
            </w:r>
          </w:p>
          <w:p w14:paraId="0AF29C3D" w14:textId="3C07319E" w:rsidR="002546A6" w:rsidRPr="00887C1D" w:rsidRDefault="00B55D1E" w:rsidP="00E70ABC">
            <w:pPr>
              <w:pStyle w:val="DateInfo"/>
            </w:pPr>
            <w:r w:rsidRPr="00887C1D">
              <w:t>More Practice with Newton’s Second Law</w:t>
            </w:r>
          </w:p>
        </w:tc>
        <w:tc>
          <w:tcPr>
            <w:tcW w:w="3744" w:type="dxa"/>
            <w:tcBorders>
              <w:top w:val="nil"/>
              <w:bottom w:val="single" w:sz="4" w:space="0" w:color="auto"/>
            </w:tcBorders>
          </w:tcPr>
          <w:p w14:paraId="1B89077C" w14:textId="2C1067A3" w:rsidR="00210C40" w:rsidRPr="00887C1D" w:rsidRDefault="00210C40" w:rsidP="00210C40">
            <w:pPr>
              <w:pStyle w:val="HW"/>
            </w:pPr>
            <w:r w:rsidRPr="00887C1D">
              <w:t>Pulley My Finger Lab</w:t>
            </w:r>
          </w:p>
          <w:p w14:paraId="49845770" w14:textId="44009738" w:rsidR="002546A6" w:rsidRPr="00887C1D" w:rsidRDefault="00A719A0" w:rsidP="002546A6">
            <w:pPr>
              <w:pStyle w:val="DateInfo"/>
            </w:pPr>
            <w:r w:rsidRPr="00887C1D">
              <w:t xml:space="preserve">Force Your Way Through </w:t>
            </w:r>
            <w:r w:rsidR="005043F1" w:rsidRPr="00887C1D">
              <w:t xml:space="preserve">Lab </w:t>
            </w:r>
            <w:r w:rsidR="005043F1" w:rsidRPr="00887C1D">
              <w:br/>
              <w:t>(</w:t>
            </w:r>
            <w:r w:rsidR="00E34A2F" w:rsidRPr="00887C1D">
              <w:t>Lab Quiz Block Day</w:t>
            </w:r>
            <w:r w:rsidR="00262255" w:rsidRPr="00887C1D">
              <w:t>, 11/</w:t>
            </w:r>
            <w:r w:rsidR="0026274B" w:rsidRPr="00887C1D">
              <w:t>5</w:t>
            </w:r>
            <w:r w:rsidR="00E34A2F" w:rsidRPr="00887C1D">
              <w:t xml:space="preserve"> and </w:t>
            </w:r>
            <w:r w:rsidR="0026274B" w:rsidRPr="00887C1D">
              <w:t>6</w:t>
            </w:r>
            <w:r w:rsidR="005043F1" w:rsidRPr="00887C1D">
              <w:t>)</w:t>
            </w:r>
          </w:p>
        </w:tc>
        <w:tc>
          <w:tcPr>
            <w:tcW w:w="3744" w:type="dxa"/>
            <w:tcBorders>
              <w:top w:val="nil"/>
              <w:bottom w:val="single" w:sz="4" w:space="0" w:color="auto"/>
            </w:tcBorders>
          </w:tcPr>
          <w:p w14:paraId="62F2E303" w14:textId="4E0809F2" w:rsidR="00ED4D04" w:rsidRPr="00887C1D" w:rsidRDefault="00ED4D04" w:rsidP="00ED4D04">
            <w:pPr>
              <w:pStyle w:val="HW"/>
            </w:pPr>
            <w:r w:rsidRPr="00887C1D">
              <w:t xml:space="preserve">Assignment </w:t>
            </w:r>
            <w:r w:rsidR="00BA162F" w:rsidRPr="00887C1D">
              <w:t>2-4</w:t>
            </w:r>
          </w:p>
          <w:p w14:paraId="32AC635A" w14:textId="6DCAF72B" w:rsidR="002546A6" w:rsidRPr="00887C1D" w:rsidRDefault="00B55D1E" w:rsidP="002546A6">
            <w:pPr>
              <w:pStyle w:val="DateInfo"/>
            </w:pPr>
            <w:r w:rsidRPr="00887C1D">
              <w:t xml:space="preserve">Introduce </w:t>
            </w:r>
            <w:r w:rsidR="00BA162F" w:rsidRPr="00887C1D">
              <w:t>Friction</w:t>
            </w:r>
          </w:p>
        </w:tc>
      </w:tr>
      <w:tr w:rsidR="00887C1D" w:rsidRPr="00887C1D" w14:paraId="625ACD8F" w14:textId="77777777" w:rsidTr="00DE54C4">
        <w:trPr>
          <w:trHeight w:hRule="exact" w:val="288"/>
          <w:jc w:val="center"/>
        </w:trPr>
        <w:tc>
          <w:tcPr>
            <w:tcW w:w="3744" w:type="dxa"/>
            <w:tcBorders>
              <w:top w:val="single" w:sz="4" w:space="0" w:color="auto"/>
              <w:bottom w:val="nil"/>
            </w:tcBorders>
          </w:tcPr>
          <w:p w14:paraId="46606408" w14:textId="27009532" w:rsidR="00136F33" w:rsidRPr="00887C1D" w:rsidRDefault="00C47F66" w:rsidP="00136F33">
            <w:pPr>
              <w:pStyle w:val="Date"/>
            </w:pPr>
            <w:r w:rsidRPr="00887C1D">
              <w:t xml:space="preserve">November </w:t>
            </w:r>
            <w:r w:rsidR="008E5AAA">
              <w:t>2</w:t>
            </w:r>
          </w:p>
        </w:tc>
        <w:tc>
          <w:tcPr>
            <w:tcW w:w="3744" w:type="dxa"/>
            <w:tcBorders>
              <w:top w:val="single" w:sz="4" w:space="0" w:color="auto"/>
              <w:bottom w:val="nil"/>
            </w:tcBorders>
          </w:tcPr>
          <w:p w14:paraId="7AEA514F" w14:textId="3B859E32" w:rsidR="00136F33" w:rsidRPr="00887C1D" w:rsidRDefault="008E5AAA" w:rsidP="00136F33">
            <w:pPr>
              <w:pStyle w:val="Date"/>
            </w:pPr>
            <w:r>
              <w:t>3</w:t>
            </w:r>
          </w:p>
        </w:tc>
        <w:tc>
          <w:tcPr>
            <w:tcW w:w="3744" w:type="dxa"/>
            <w:tcBorders>
              <w:top w:val="single" w:sz="4" w:space="0" w:color="auto"/>
              <w:bottom w:val="nil"/>
            </w:tcBorders>
          </w:tcPr>
          <w:p w14:paraId="0A3E2BB4" w14:textId="2ECA1ADF" w:rsidR="00136F33" w:rsidRPr="00887C1D" w:rsidRDefault="008E5AAA" w:rsidP="00136F33">
            <w:pPr>
              <w:pStyle w:val="Date"/>
            </w:pPr>
            <w:r>
              <w:t>4 / 5</w:t>
            </w:r>
          </w:p>
        </w:tc>
        <w:tc>
          <w:tcPr>
            <w:tcW w:w="3744" w:type="dxa"/>
            <w:tcBorders>
              <w:top w:val="single" w:sz="4" w:space="0" w:color="auto"/>
              <w:bottom w:val="nil"/>
            </w:tcBorders>
          </w:tcPr>
          <w:p w14:paraId="0E1F505E" w14:textId="6A085517" w:rsidR="00136F33" w:rsidRPr="00887C1D" w:rsidRDefault="008E5AAA" w:rsidP="00136F33">
            <w:pPr>
              <w:pStyle w:val="Date"/>
            </w:pPr>
            <w:r>
              <w:t>6</w:t>
            </w:r>
          </w:p>
        </w:tc>
      </w:tr>
      <w:tr w:rsidR="00887C1D" w:rsidRPr="00887C1D" w14:paraId="4A55FF42" w14:textId="77777777" w:rsidTr="00AD25C1">
        <w:trPr>
          <w:trHeight w:hRule="exact" w:val="1062"/>
          <w:jc w:val="center"/>
        </w:trPr>
        <w:tc>
          <w:tcPr>
            <w:tcW w:w="3744" w:type="dxa"/>
            <w:tcBorders>
              <w:top w:val="nil"/>
              <w:bottom w:val="single" w:sz="4" w:space="0" w:color="auto"/>
            </w:tcBorders>
          </w:tcPr>
          <w:p w14:paraId="2CB936EE" w14:textId="042CFAA7" w:rsidR="00136F33" w:rsidRPr="00887C1D" w:rsidRDefault="00AC2597" w:rsidP="00BC5007">
            <w:pPr>
              <w:pStyle w:val="Reading"/>
            </w:pPr>
            <w:r w:rsidRPr="00887C1D">
              <w:t xml:space="preserve">Sections </w:t>
            </w:r>
            <w:r w:rsidR="00F96AAF" w:rsidRPr="00887C1D">
              <w:t>5.1 to 5.3</w:t>
            </w:r>
            <w:r w:rsidR="002B0696" w:rsidRPr="00887C1D">
              <w:t xml:space="preserve">, 5.5 </w:t>
            </w:r>
            <w:r w:rsidR="0007257D" w:rsidRPr="00887C1D">
              <w:t>to</w:t>
            </w:r>
            <w:r w:rsidR="002B0696" w:rsidRPr="00887C1D">
              <w:t xml:space="preserve"> 5.7</w:t>
            </w:r>
          </w:p>
          <w:p w14:paraId="70B8E1A0" w14:textId="5057C454" w:rsidR="00BC5007" w:rsidRPr="00887C1D" w:rsidRDefault="00161036" w:rsidP="00BC5007">
            <w:pPr>
              <w:pStyle w:val="HW"/>
            </w:pPr>
            <w:r w:rsidRPr="00887C1D">
              <w:t>Free Response Forces 1</w:t>
            </w:r>
          </w:p>
          <w:p w14:paraId="45EBF31A" w14:textId="58A0A24A" w:rsidR="00136F33" w:rsidRPr="00887C1D" w:rsidRDefault="00D87655" w:rsidP="00BC5007">
            <w:pPr>
              <w:pStyle w:val="DateInfo"/>
            </w:pPr>
            <w:r w:rsidRPr="00887C1D">
              <w:t xml:space="preserve">Introduce Inclines </w:t>
            </w:r>
          </w:p>
        </w:tc>
        <w:tc>
          <w:tcPr>
            <w:tcW w:w="3744" w:type="dxa"/>
            <w:tcBorders>
              <w:top w:val="nil"/>
              <w:bottom w:val="single" w:sz="4" w:space="0" w:color="auto"/>
            </w:tcBorders>
          </w:tcPr>
          <w:p w14:paraId="11AE14C9" w14:textId="3532C07D" w:rsidR="00BC5007" w:rsidRPr="00887C1D" w:rsidRDefault="00E34A2F" w:rsidP="00BC5007">
            <w:pPr>
              <w:pStyle w:val="HW"/>
            </w:pPr>
            <w:r w:rsidRPr="00887C1D">
              <w:t>None</w:t>
            </w:r>
          </w:p>
          <w:p w14:paraId="52E7E7EA" w14:textId="1A7077E2" w:rsidR="00136F33" w:rsidRPr="00887C1D" w:rsidRDefault="00D87655" w:rsidP="00BC5007">
            <w:pPr>
              <w:pStyle w:val="DateInfo"/>
            </w:pPr>
            <w:r w:rsidRPr="00887C1D">
              <w:t>More with Friction</w:t>
            </w:r>
          </w:p>
        </w:tc>
        <w:tc>
          <w:tcPr>
            <w:tcW w:w="3744" w:type="dxa"/>
            <w:tcBorders>
              <w:top w:val="nil"/>
              <w:bottom w:val="single" w:sz="4" w:space="0" w:color="auto"/>
            </w:tcBorders>
          </w:tcPr>
          <w:p w14:paraId="5769CB6B" w14:textId="249224F9" w:rsidR="00136F33" w:rsidRPr="00887C1D" w:rsidRDefault="00294979" w:rsidP="008167D7">
            <w:pPr>
              <w:pStyle w:val="HW"/>
            </w:pPr>
            <w:r w:rsidRPr="00887C1D">
              <w:t>Assignment 2-</w:t>
            </w:r>
            <w:r w:rsidR="009C494A" w:rsidRPr="00887C1D">
              <w:t>5</w:t>
            </w:r>
          </w:p>
          <w:p w14:paraId="3F977001" w14:textId="26973650" w:rsidR="00136F33" w:rsidRPr="00887C1D" w:rsidRDefault="009C494A" w:rsidP="008167D7">
            <w:pPr>
              <w:pStyle w:val="DateInfo"/>
            </w:pPr>
            <w:r w:rsidRPr="00887C1D">
              <w:t>Practice with Inclines</w:t>
            </w:r>
            <w:r w:rsidR="00D87655" w:rsidRPr="00887C1D">
              <w:t xml:space="preserve"> and Friction</w:t>
            </w:r>
            <w:r w:rsidR="00882C07" w:rsidRPr="00887C1D">
              <w:t xml:space="preserve"> / Introduce Uniform Circular Motion</w:t>
            </w:r>
          </w:p>
        </w:tc>
        <w:tc>
          <w:tcPr>
            <w:tcW w:w="3744" w:type="dxa"/>
            <w:tcBorders>
              <w:top w:val="nil"/>
              <w:bottom w:val="single" w:sz="4" w:space="0" w:color="auto"/>
            </w:tcBorders>
          </w:tcPr>
          <w:p w14:paraId="035F6960" w14:textId="33207AC9" w:rsidR="002428CC" w:rsidRPr="00887C1D" w:rsidRDefault="00D2552B" w:rsidP="002428CC">
            <w:pPr>
              <w:pStyle w:val="HW"/>
            </w:pPr>
            <w:r>
              <w:t>None</w:t>
            </w:r>
          </w:p>
          <w:p w14:paraId="27001C9A" w14:textId="691BD13A" w:rsidR="00136F33" w:rsidRPr="00887C1D" w:rsidRDefault="00D87655" w:rsidP="008167D7">
            <w:pPr>
              <w:pStyle w:val="DateInfo"/>
            </w:pPr>
            <w:r w:rsidRPr="00887C1D">
              <w:t>UCM Goodness</w:t>
            </w:r>
          </w:p>
        </w:tc>
      </w:tr>
      <w:tr w:rsidR="00887C1D" w:rsidRPr="00887C1D" w14:paraId="5C3CAAF2" w14:textId="77777777" w:rsidTr="00541FFD">
        <w:trPr>
          <w:trHeight w:hRule="exact" w:val="288"/>
          <w:jc w:val="center"/>
        </w:trPr>
        <w:tc>
          <w:tcPr>
            <w:tcW w:w="3744" w:type="dxa"/>
            <w:tcBorders>
              <w:top w:val="single" w:sz="4" w:space="0" w:color="auto"/>
              <w:bottom w:val="nil"/>
            </w:tcBorders>
          </w:tcPr>
          <w:p w14:paraId="602E7379" w14:textId="2D6E037A" w:rsidR="00136F33" w:rsidRPr="00887C1D" w:rsidRDefault="008E5AAA" w:rsidP="00136F33">
            <w:pPr>
              <w:pStyle w:val="Date"/>
            </w:pPr>
            <w:r>
              <w:t>9</w:t>
            </w:r>
          </w:p>
        </w:tc>
        <w:tc>
          <w:tcPr>
            <w:tcW w:w="3744" w:type="dxa"/>
            <w:tcBorders>
              <w:top w:val="single" w:sz="4" w:space="0" w:color="auto"/>
              <w:bottom w:val="nil"/>
            </w:tcBorders>
          </w:tcPr>
          <w:p w14:paraId="7110C365" w14:textId="09350E3F" w:rsidR="00136F33" w:rsidRPr="00887C1D" w:rsidRDefault="008E5AAA" w:rsidP="00136F33">
            <w:pPr>
              <w:pStyle w:val="Date"/>
            </w:pPr>
            <w:r>
              <w:t>10 – Modified Schedule</w:t>
            </w:r>
          </w:p>
        </w:tc>
        <w:tc>
          <w:tcPr>
            <w:tcW w:w="3744" w:type="dxa"/>
            <w:tcBorders>
              <w:top w:val="single" w:sz="4" w:space="0" w:color="auto"/>
              <w:bottom w:val="nil"/>
            </w:tcBorders>
          </w:tcPr>
          <w:p w14:paraId="2B24DCC0" w14:textId="4697FFB9" w:rsidR="00136F33" w:rsidRPr="00887C1D" w:rsidRDefault="008E5AAA" w:rsidP="00136F33">
            <w:pPr>
              <w:pStyle w:val="Date"/>
            </w:pPr>
            <w:r>
              <w:t>Thursday, November 12</w:t>
            </w:r>
          </w:p>
        </w:tc>
        <w:tc>
          <w:tcPr>
            <w:tcW w:w="3744" w:type="dxa"/>
            <w:tcBorders>
              <w:top w:val="single" w:sz="4" w:space="0" w:color="auto"/>
              <w:bottom w:val="nil"/>
            </w:tcBorders>
          </w:tcPr>
          <w:p w14:paraId="40356A52" w14:textId="431434F9" w:rsidR="00136F33" w:rsidRPr="00887C1D" w:rsidRDefault="006F0E8B" w:rsidP="00136F33">
            <w:pPr>
              <w:pStyle w:val="Date"/>
            </w:pPr>
            <w:r w:rsidRPr="00887C1D">
              <w:t>1</w:t>
            </w:r>
            <w:r w:rsidR="008E5AAA">
              <w:t>3</w:t>
            </w:r>
          </w:p>
        </w:tc>
      </w:tr>
      <w:tr w:rsidR="00887C1D" w:rsidRPr="00887C1D" w14:paraId="0FA3AC04" w14:textId="77777777" w:rsidTr="00887C1D">
        <w:trPr>
          <w:trHeight w:hRule="exact" w:val="1656"/>
          <w:jc w:val="center"/>
        </w:trPr>
        <w:tc>
          <w:tcPr>
            <w:tcW w:w="3744" w:type="dxa"/>
            <w:tcBorders>
              <w:top w:val="nil"/>
              <w:bottom w:val="single" w:sz="4" w:space="0" w:color="auto"/>
            </w:tcBorders>
          </w:tcPr>
          <w:p w14:paraId="168C9027" w14:textId="29A8B32A" w:rsidR="008E5AAA" w:rsidRDefault="008E5AAA" w:rsidP="008E5AAA">
            <w:pPr>
              <w:pStyle w:val="Reading"/>
            </w:pPr>
            <w:r>
              <w:t>Section 5.8</w:t>
            </w:r>
          </w:p>
          <w:p w14:paraId="47EF0BCF" w14:textId="6494848F" w:rsidR="008E5AAA" w:rsidRPr="004F6F5E" w:rsidRDefault="008E5AAA" w:rsidP="008E5AAA">
            <w:pPr>
              <w:pStyle w:val="HW"/>
            </w:pPr>
            <w:r w:rsidRPr="004F6F5E">
              <w:t>Free Response Forces 2</w:t>
            </w:r>
          </w:p>
          <w:p w14:paraId="7E9F7E23" w14:textId="7C8C81FE" w:rsidR="00136F33" w:rsidRPr="00887C1D" w:rsidRDefault="008E5AAA" w:rsidP="008E5AAA">
            <w:pPr>
              <w:pStyle w:val="DateInfo"/>
            </w:pPr>
            <w:proofErr w:type="gramStart"/>
            <w:r w:rsidRPr="004F6F5E">
              <w:t>Introduce</w:t>
            </w:r>
            <w:proofErr w:type="gramEnd"/>
            <w:r w:rsidRPr="004F6F5E">
              <w:t xml:space="preserve"> Law of Universal Gravitation</w:t>
            </w:r>
          </w:p>
        </w:tc>
        <w:tc>
          <w:tcPr>
            <w:tcW w:w="3744" w:type="dxa"/>
            <w:tcBorders>
              <w:top w:val="nil"/>
              <w:bottom w:val="single" w:sz="4" w:space="0" w:color="auto"/>
            </w:tcBorders>
          </w:tcPr>
          <w:p w14:paraId="4E0E7573" w14:textId="2778EF10" w:rsidR="008E5AAA" w:rsidRPr="004F6F5E" w:rsidRDefault="00BA64D1" w:rsidP="008E5AAA">
            <w:pPr>
              <w:pStyle w:val="HW"/>
            </w:pPr>
            <w:r>
              <w:t>None</w:t>
            </w:r>
          </w:p>
          <w:p w14:paraId="7169445D" w14:textId="7BDB9721" w:rsidR="00136F33" w:rsidRDefault="008E5AAA" w:rsidP="008E5AAA">
            <w:pPr>
              <w:pStyle w:val="DateInfo"/>
            </w:pPr>
            <w:r>
              <w:t>Discuss Last Test</w:t>
            </w:r>
            <w:r>
              <w:br/>
            </w:r>
          </w:p>
          <w:p w14:paraId="53EE1590" w14:textId="1839C8DD" w:rsidR="008E5AAA" w:rsidRPr="008E5AAA" w:rsidRDefault="008E5AAA" w:rsidP="008E5AAA">
            <w:pPr>
              <w:pStyle w:val="NoClass"/>
            </w:pPr>
            <w:r>
              <w:t>No School Wednesday, November 11</w:t>
            </w:r>
          </w:p>
        </w:tc>
        <w:tc>
          <w:tcPr>
            <w:tcW w:w="3744" w:type="dxa"/>
            <w:tcBorders>
              <w:top w:val="nil"/>
              <w:bottom w:val="single" w:sz="4" w:space="0" w:color="auto"/>
            </w:tcBorders>
          </w:tcPr>
          <w:p w14:paraId="2F71ED21" w14:textId="1EF8BE6C" w:rsidR="0009554B" w:rsidRPr="004F6F5E" w:rsidRDefault="008E5AAA" w:rsidP="0009554B">
            <w:pPr>
              <w:pStyle w:val="HW"/>
            </w:pPr>
            <w:r>
              <w:t>None</w:t>
            </w:r>
          </w:p>
          <w:p w14:paraId="696C3BEF" w14:textId="47ADEB7B" w:rsidR="00136F33" w:rsidRPr="004F6F5E" w:rsidRDefault="00AD25C1" w:rsidP="00AD25C1">
            <w:pPr>
              <w:pStyle w:val="DateInfo"/>
            </w:pPr>
            <w:r w:rsidRPr="004F6F5E">
              <w:t>Universal Gravitation Goodness</w:t>
            </w:r>
          </w:p>
        </w:tc>
        <w:tc>
          <w:tcPr>
            <w:tcW w:w="3744" w:type="dxa"/>
            <w:tcBorders>
              <w:top w:val="nil"/>
              <w:bottom w:val="single" w:sz="4" w:space="0" w:color="auto"/>
            </w:tcBorders>
          </w:tcPr>
          <w:p w14:paraId="5AB80D0D" w14:textId="2CEB5395" w:rsidR="002A7CA3" w:rsidRPr="004F6F5E" w:rsidRDefault="00BA64D1" w:rsidP="002A7CA3">
            <w:pPr>
              <w:pStyle w:val="HW"/>
            </w:pPr>
            <w:r w:rsidRPr="004F6F5E">
              <w:t>Assignment 2-6</w:t>
            </w:r>
          </w:p>
          <w:p w14:paraId="68F810A6" w14:textId="3BD7F8B7" w:rsidR="004C0B5F" w:rsidRPr="004F6F5E" w:rsidRDefault="00AD25C1" w:rsidP="002A7CA3">
            <w:pPr>
              <w:pStyle w:val="DateInfo"/>
            </w:pPr>
            <w:proofErr w:type="gramStart"/>
            <w:r w:rsidRPr="004F6F5E">
              <w:t>Introduce</w:t>
            </w:r>
            <w:proofErr w:type="gramEnd"/>
            <w:r w:rsidRPr="004F6F5E">
              <w:t xml:space="preserve"> Kepler’s Laws / Universal Gravitation and Kepler’s Goodness</w:t>
            </w:r>
          </w:p>
        </w:tc>
      </w:tr>
      <w:tr w:rsidR="00887C1D" w:rsidRPr="00887C1D" w14:paraId="0FEA26F9" w14:textId="77777777" w:rsidTr="00DE54C4">
        <w:trPr>
          <w:trHeight w:hRule="exact" w:val="288"/>
          <w:jc w:val="center"/>
        </w:trPr>
        <w:tc>
          <w:tcPr>
            <w:tcW w:w="3744" w:type="dxa"/>
            <w:tcBorders>
              <w:top w:val="single" w:sz="4" w:space="0" w:color="auto"/>
              <w:bottom w:val="nil"/>
            </w:tcBorders>
          </w:tcPr>
          <w:p w14:paraId="150AC4A9" w14:textId="10FFA2E5" w:rsidR="00AC2597" w:rsidRPr="00887C1D" w:rsidRDefault="008E5AAA" w:rsidP="00AC2597">
            <w:pPr>
              <w:pStyle w:val="Date"/>
            </w:pPr>
            <w:bookmarkStart w:id="0" w:name="_Hlk211825035"/>
            <w:bookmarkStart w:id="1" w:name="_Hlk211824936"/>
            <w:r>
              <w:t>16</w:t>
            </w:r>
          </w:p>
        </w:tc>
        <w:tc>
          <w:tcPr>
            <w:tcW w:w="3744" w:type="dxa"/>
            <w:tcBorders>
              <w:top w:val="single" w:sz="4" w:space="0" w:color="auto"/>
              <w:bottom w:val="nil"/>
            </w:tcBorders>
          </w:tcPr>
          <w:p w14:paraId="59274B81" w14:textId="5B8C3ECA" w:rsidR="00AC2597" w:rsidRPr="00887C1D" w:rsidRDefault="008E5AAA" w:rsidP="00AC2597">
            <w:pPr>
              <w:pStyle w:val="Date"/>
            </w:pPr>
            <w:r>
              <w:t>17</w:t>
            </w:r>
          </w:p>
        </w:tc>
        <w:tc>
          <w:tcPr>
            <w:tcW w:w="3744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538871F9" w14:textId="3ACEE064" w:rsidR="00AC2597" w:rsidRPr="00887C1D" w:rsidRDefault="008E5AAA" w:rsidP="00AC2597">
            <w:pPr>
              <w:pStyle w:val="Date"/>
            </w:pPr>
            <w:r>
              <w:t>18 / 19</w:t>
            </w:r>
          </w:p>
        </w:tc>
        <w:tc>
          <w:tcPr>
            <w:tcW w:w="37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4893CB1" w14:textId="555FFFDA" w:rsidR="00AC2597" w:rsidRPr="00887C1D" w:rsidRDefault="008E5AAA" w:rsidP="00AC2597">
            <w:pPr>
              <w:pStyle w:val="Date"/>
            </w:pPr>
            <w:r>
              <w:t>20</w:t>
            </w:r>
          </w:p>
        </w:tc>
      </w:tr>
      <w:bookmarkEnd w:id="0"/>
      <w:tr w:rsidR="00887C1D" w:rsidRPr="00887C1D" w14:paraId="57FC0552" w14:textId="77777777" w:rsidTr="00AD25C1">
        <w:trPr>
          <w:trHeight w:hRule="exact" w:val="999"/>
          <w:jc w:val="center"/>
        </w:trPr>
        <w:tc>
          <w:tcPr>
            <w:tcW w:w="3744" w:type="dxa"/>
            <w:tcBorders>
              <w:top w:val="nil"/>
              <w:bottom w:val="single" w:sz="4" w:space="0" w:color="auto"/>
            </w:tcBorders>
          </w:tcPr>
          <w:p w14:paraId="4A6739CE" w14:textId="767AB5A4" w:rsidR="00792FB4" w:rsidRPr="00887C1D" w:rsidRDefault="00322F3A" w:rsidP="00792FB4">
            <w:pPr>
              <w:pStyle w:val="Reading"/>
            </w:pPr>
            <w:r w:rsidRPr="00887C1D">
              <w:t>None This Week</w:t>
            </w:r>
          </w:p>
          <w:p w14:paraId="0B4BCBBC" w14:textId="25F9AC58" w:rsidR="00AC2597" w:rsidRPr="00887C1D" w:rsidRDefault="00BA64D1" w:rsidP="008167D7">
            <w:pPr>
              <w:pStyle w:val="HW"/>
            </w:pPr>
            <w:r>
              <w:t>None</w:t>
            </w:r>
          </w:p>
          <w:p w14:paraId="21293EB0" w14:textId="5AE9E3E7" w:rsidR="00AC2597" w:rsidRPr="00887C1D" w:rsidRDefault="00887C1D" w:rsidP="008167D7">
            <w:pPr>
              <w:pStyle w:val="DateInfo"/>
            </w:pPr>
            <w:r>
              <w:t>Force Your Way Through Lab Quiz</w:t>
            </w:r>
          </w:p>
        </w:tc>
        <w:tc>
          <w:tcPr>
            <w:tcW w:w="3744" w:type="dxa"/>
            <w:tcBorders>
              <w:top w:val="nil"/>
              <w:bottom w:val="single" w:sz="4" w:space="0" w:color="auto"/>
            </w:tcBorders>
          </w:tcPr>
          <w:p w14:paraId="6A970E2F" w14:textId="321417F1" w:rsidR="00AC2597" w:rsidRPr="00887C1D" w:rsidRDefault="00322F3A" w:rsidP="008167D7">
            <w:pPr>
              <w:pStyle w:val="HW"/>
            </w:pPr>
            <w:r w:rsidRPr="00887C1D">
              <w:t>None</w:t>
            </w:r>
          </w:p>
          <w:p w14:paraId="036AC7A2" w14:textId="78935B72" w:rsidR="00AC2597" w:rsidRPr="00887C1D" w:rsidRDefault="00AD25C1" w:rsidP="008167D7">
            <w:pPr>
              <w:pStyle w:val="DateInfo"/>
            </w:pPr>
            <w:r w:rsidRPr="00887C1D">
              <w:t>Universal Gravitation and Kepler’s Goodness</w:t>
            </w:r>
          </w:p>
        </w:tc>
        <w:tc>
          <w:tcPr>
            <w:tcW w:w="3744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7DC2BCC6" w14:textId="01573E45" w:rsidR="00AC2597" w:rsidRPr="00887C1D" w:rsidRDefault="00322F3A" w:rsidP="008167D7">
            <w:pPr>
              <w:pStyle w:val="HW"/>
            </w:pPr>
            <w:r w:rsidRPr="00887C1D">
              <w:t>None</w:t>
            </w:r>
          </w:p>
          <w:p w14:paraId="6FAACD1A" w14:textId="06425E77" w:rsidR="00AC2597" w:rsidRPr="00887C1D" w:rsidRDefault="00AD25C1" w:rsidP="008167D7">
            <w:pPr>
              <w:pStyle w:val="DateInfo"/>
            </w:pPr>
            <w:r>
              <w:t>F</w:t>
            </w:r>
            <w:r w:rsidR="000C692D">
              <w:t>ree Response Goodness</w:t>
            </w:r>
          </w:p>
        </w:tc>
        <w:tc>
          <w:tcPr>
            <w:tcW w:w="3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E9143" w14:textId="7C2811B4" w:rsidR="00AC2597" w:rsidRPr="00887C1D" w:rsidRDefault="00322F3A" w:rsidP="008167D7">
            <w:pPr>
              <w:pStyle w:val="HW"/>
            </w:pPr>
            <w:r w:rsidRPr="00887C1D">
              <w:t>None</w:t>
            </w:r>
          </w:p>
          <w:p w14:paraId="2908F717" w14:textId="798900E3" w:rsidR="00AC2597" w:rsidRPr="00887C1D" w:rsidRDefault="000C692D" w:rsidP="008167D7">
            <w:pPr>
              <w:pStyle w:val="DateInfo"/>
            </w:pPr>
            <w:r>
              <w:t>Work on AP Classroom MC Questions</w:t>
            </w:r>
          </w:p>
        </w:tc>
      </w:tr>
      <w:tr w:rsidR="00887C1D" w:rsidRPr="00887C1D" w14:paraId="7C9082A7" w14:textId="77777777" w:rsidTr="00AD25C1">
        <w:trPr>
          <w:trHeight w:hRule="exact" w:val="379"/>
          <w:jc w:val="center"/>
        </w:trPr>
        <w:tc>
          <w:tcPr>
            <w:tcW w:w="3744" w:type="dxa"/>
            <w:tcBorders>
              <w:top w:val="single" w:sz="4" w:space="0" w:color="auto"/>
              <w:bottom w:val="nil"/>
            </w:tcBorders>
          </w:tcPr>
          <w:p w14:paraId="2D8921B9" w14:textId="070A2901" w:rsidR="00887C1D" w:rsidRPr="00887C1D" w:rsidRDefault="008E5AAA" w:rsidP="00AD25C1">
            <w:pPr>
              <w:pStyle w:val="Date"/>
            </w:pPr>
            <w:r>
              <w:t>23</w:t>
            </w:r>
          </w:p>
        </w:tc>
        <w:tc>
          <w:tcPr>
            <w:tcW w:w="3744" w:type="dxa"/>
            <w:tcBorders>
              <w:top w:val="single" w:sz="4" w:space="0" w:color="auto"/>
              <w:bottom w:val="nil"/>
            </w:tcBorders>
          </w:tcPr>
          <w:p w14:paraId="00DF8868" w14:textId="0EBAB6CD" w:rsidR="00887C1D" w:rsidRPr="00887C1D" w:rsidRDefault="00AD25C1" w:rsidP="00AD25C1">
            <w:pPr>
              <w:pStyle w:val="Date"/>
            </w:pPr>
            <w:r>
              <w:t>Tues 2</w:t>
            </w:r>
            <w:r w:rsidR="008E5AAA">
              <w:t>4</w:t>
            </w:r>
            <w:r>
              <w:t xml:space="preserve"> / Weds 2</w:t>
            </w:r>
            <w:r w:rsidR="008E5AAA">
              <w:t>5</w:t>
            </w:r>
          </w:p>
        </w:tc>
        <w:tc>
          <w:tcPr>
            <w:tcW w:w="3744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1A80BB3A" w14:textId="1D856FD3" w:rsidR="00887C1D" w:rsidRPr="00887C1D" w:rsidRDefault="00AD25C1" w:rsidP="00AD25C1">
            <w:pPr>
              <w:pStyle w:val="Date"/>
            </w:pPr>
            <w:r>
              <w:t>Thurs 2</w:t>
            </w:r>
            <w:r w:rsidR="008E5AAA">
              <w:t>6</w:t>
            </w:r>
          </w:p>
        </w:tc>
        <w:tc>
          <w:tcPr>
            <w:tcW w:w="37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79B5173" w14:textId="0157F3A7" w:rsidR="00887C1D" w:rsidRPr="00887C1D" w:rsidRDefault="008E5AAA" w:rsidP="00AD25C1">
            <w:pPr>
              <w:pStyle w:val="Date"/>
            </w:pPr>
            <w:r>
              <w:t>27</w:t>
            </w:r>
          </w:p>
        </w:tc>
      </w:tr>
      <w:tr w:rsidR="00AD25C1" w:rsidRPr="00887C1D" w14:paraId="0F7E2686" w14:textId="77777777" w:rsidTr="00AD25C1">
        <w:trPr>
          <w:trHeight w:hRule="exact" w:val="1260"/>
          <w:jc w:val="center"/>
        </w:trPr>
        <w:tc>
          <w:tcPr>
            <w:tcW w:w="3744" w:type="dxa"/>
            <w:tcBorders>
              <w:top w:val="nil"/>
              <w:bottom w:val="single" w:sz="4" w:space="0" w:color="auto"/>
            </w:tcBorders>
          </w:tcPr>
          <w:p w14:paraId="7598AD75" w14:textId="77777777" w:rsidR="00AD25C1" w:rsidRPr="00887C1D" w:rsidRDefault="00AD25C1" w:rsidP="00AD25C1">
            <w:pPr>
              <w:pStyle w:val="Reading"/>
            </w:pPr>
            <w:r w:rsidRPr="00887C1D">
              <w:t>None This Week</w:t>
            </w:r>
          </w:p>
          <w:p w14:paraId="7D4345FB" w14:textId="2F4B02D1" w:rsidR="00AD25C1" w:rsidRPr="00887C1D" w:rsidRDefault="000C692D" w:rsidP="00AD25C1">
            <w:pPr>
              <w:pStyle w:val="HW"/>
            </w:pPr>
            <w:r>
              <w:t>None</w:t>
            </w:r>
          </w:p>
          <w:p w14:paraId="739306EA" w14:textId="048B4A93" w:rsidR="00AD25C1" w:rsidRPr="00887C1D" w:rsidRDefault="000C692D" w:rsidP="00AD25C1">
            <w:pPr>
              <w:pStyle w:val="Reading"/>
            </w:pPr>
            <w:r>
              <w:t>Time to Review</w:t>
            </w:r>
          </w:p>
        </w:tc>
        <w:tc>
          <w:tcPr>
            <w:tcW w:w="3744" w:type="dxa"/>
            <w:tcBorders>
              <w:top w:val="nil"/>
              <w:bottom w:val="single" w:sz="4" w:space="0" w:color="auto"/>
            </w:tcBorders>
          </w:tcPr>
          <w:p w14:paraId="7C27B962" w14:textId="77777777" w:rsidR="00AD25C1" w:rsidRPr="00887C1D" w:rsidRDefault="00AD25C1" w:rsidP="00AD25C1">
            <w:pPr>
              <w:pStyle w:val="HW"/>
            </w:pPr>
            <w:r w:rsidRPr="00887C1D">
              <w:t>None</w:t>
            </w:r>
          </w:p>
          <w:p w14:paraId="6A7D237C" w14:textId="116F5600" w:rsidR="00AD25C1" w:rsidRPr="00887C1D" w:rsidRDefault="00AD25C1" w:rsidP="00AD25C1">
            <w:pPr>
              <w:pStyle w:val="DateInfo"/>
            </w:pPr>
            <w:r w:rsidRPr="00887C1D">
              <w:t>Time to Prep for Test / Forces Multiple Choice Test</w:t>
            </w:r>
          </w:p>
        </w:tc>
        <w:tc>
          <w:tcPr>
            <w:tcW w:w="3744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5DC73C37" w14:textId="2A57972E" w:rsidR="00AD25C1" w:rsidRPr="00887C1D" w:rsidRDefault="00AD25C1" w:rsidP="00AD25C1">
            <w:pPr>
              <w:pStyle w:val="NoClass"/>
            </w:pPr>
            <w:r w:rsidRPr="00887C1D">
              <w:t>No School</w:t>
            </w:r>
          </w:p>
        </w:tc>
        <w:tc>
          <w:tcPr>
            <w:tcW w:w="3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DE099" w14:textId="7D4F8CE2" w:rsidR="00AD25C1" w:rsidRPr="00887C1D" w:rsidRDefault="00AD25C1" w:rsidP="00AD25C1">
            <w:pPr>
              <w:pStyle w:val="NoClass"/>
            </w:pPr>
            <w:r>
              <w:t>No School</w:t>
            </w:r>
          </w:p>
        </w:tc>
      </w:tr>
      <w:bookmarkEnd w:id="1"/>
    </w:tbl>
    <w:p w14:paraId="2F83FC50" w14:textId="41088D3B" w:rsidR="001A159C" w:rsidRPr="00887C1D" w:rsidRDefault="001A159C" w:rsidP="00C4421F">
      <w:pPr>
        <w:rPr>
          <w:sz w:val="8"/>
          <w:szCs w:val="8"/>
        </w:rPr>
      </w:pPr>
    </w:p>
    <w:sectPr w:rsidR="001A159C" w:rsidRPr="00887C1D" w:rsidSect="00C4421F">
      <w:headerReference w:type="first" r:id="rId8"/>
      <w:pgSz w:w="15840" w:h="12240" w:orient="landscape" w:code="1"/>
      <w:pgMar w:top="1440" w:right="360" w:bottom="360" w:left="360" w:header="720" w:footer="79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FA6F4C" w14:textId="77777777" w:rsidR="00611899" w:rsidRDefault="00611899">
      <w:r>
        <w:separator/>
      </w:r>
    </w:p>
  </w:endnote>
  <w:endnote w:type="continuationSeparator" w:id="0">
    <w:p w14:paraId="7F076F09" w14:textId="77777777" w:rsidR="00611899" w:rsidRDefault="006118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1CEA17" w14:textId="77777777" w:rsidR="00611899" w:rsidRDefault="00611899">
      <w:r>
        <w:separator/>
      </w:r>
    </w:p>
  </w:footnote>
  <w:footnote w:type="continuationSeparator" w:id="0">
    <w:p w14:paraId="1EFF14D3" w14:textId="77777777" w:rsidR="00611899" w:rsidRDefault="006118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06BDB4" w14:textId="10F653B3" w:rsidR="00C4421F" w:rsidRDefault="00C4421F" w:rsidP="00C4421F">
    <w:pPr>
      <w:pStyle w:val="Title"/>
    </w:pPr>
    <w:r>
      <w:t xml:space="preserve">Unit </w:t>
    </w:r>
    <w:r w:rsidR="00EB1AB7">
      <w:t>2</w:t>
    </w:r>
    <w:r>
      <w:t xml:space="preserve"> Calendar</w:t>
    </w:r>
    <w:r>
      <w:tab/>
      <w:t xml:space="preserve">AP Physics </w:t>
    </w:r>
    <w:r w:rsidR="00EB1AB7">
      <w:t>1</w:t>
    </w:r>
  </w:p>
  <w:p w14:paraId="50A88E5D" w14:textId="48B00163" w:rsidR="00C4421F" w:rsidRPr="00DE4525" w:rsidRDefault="00EB1AB7" w:rsidP="00C4421F">
    <w:pPr>
      <w:pStyle w:val="MiniTitle"/>
      <w:tabs>
        <w:tab w:val="right" w:pos="15120"/>
      </w:tabs>
    </w:pPr>
    <w:r>
      <w:t>Newton’s Laws of Motion</w:t>
    </w:r>
    <w:r w:rsidR="00C4421F">
      <w:tab/>
    </w:r>
    <w:r w:rsidR="00F14845">
      <w:t>Newport Physics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A68B954"/>
    <w:lvl w:ilvl="0">
      <w:start w:val="1"/>
      <w:numFmt w:val="decimal"/>
      <w:pStyle w:val="SchedHeader"/>
      <w:lvlText w:val="%1–"/>
      <w:lvlJc w:val="left"/>
      <w:pPr>
        <w:tabs>
          <w:tab w:val="num" w:pos="504"/>
        </w:tabs>
        <w:ind w:left="504" w:hanging="504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" w15:restartNumberingAfterBreak="0">
    <w:nsid w:val="0036564A"/>
    <w:multiLevelType w:val="multilevel"/>
    <w:tmpl w:val="7AE045C6"/>
    <w:lvl w:ilvl="0">
      <w:start w:val="1"/>
      <w:numFmt w:val="none"/>
      <w:lvlText w:val="Objective:"/>
      <w:lvlJc w:val="left"/>
      <w:pPr>
        <w:tabs>
          <w:tab w:val="num" w:pos="1080"/>
        </w:tabs>
        <w:ind w:left="1080" w:hanging="1080"/>
      </w:pPr>
      <w:rPr>
        <w:rFonts w:hint="default"/>
        <w:b/>
        <w:i w:val="0"/>
      </w:rPr>
    </w:lvl>
    <w:lvl w:ilvl="1">
      <w:start w:val="1"/>
      <w:numFmt w:val="lowerLetter"/>
      <w:lvlText w:val="(%2)"/>
      <w:lvlJc w:val="left"/>
      <w:pPr>
        <w:tabs>
          <w:tab w:val="num" w:pos="1584"/>
        </w:tabs>
        <w:ind w:left="1584" w:hanging="504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988"/>
        </w:tabs>
        <w:ind w:left="29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492"/>
        </w:tabs>
        <w:ind w:left="34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96"/>
        </w:tabs>
        <w:ind w:left="39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500"/>
        </w:tabs>
        <w:ind w:left="45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004"/>
        </w:tabs>
        <w:ind w:left="50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580"/>
        </w:tabs>
        <w:ind w:left="5580" w:hanging="1440"/>
      </w:pPr>
      <w:rPr>
        <w:rFonts w:hint="default"/>
      </w:rPr>
    </w:lvl>
  </w:abstractNum>
  <w:abstractNum w:abstractNumId="2" w15:restartNumberingAfterBreak="0">
    <w:nsid w:val="1060592C"/>
    <w:multiLevelType w:val="multilevel"/>
    <w:tmpl w:val="843A4B46"/>
    <w:lvl w:ilvl="0">
      <w:start w:val="1"/>
      <w:numFmt w:val="none"/>
      <w:pStyle w:val="DateInfo"/>
      <w:lvlText w:val="In Class:"/>
      <w:lvlJc w:val="left"/>
      <w:rPr>
        <w:rFonts w:asciiTheme="minorHAnsi" w:hAnsiTheme="minorHAnsi" w:hint="default"/>
        <w:b/>
        <w:bCs/>
        <w:i w:val="0"/>
        <w:iCs w:val="0"/>
        <w:caps w:val="0"/>
        <w:smallCaps w:val="0"/>
        <w:strike w:val="0"/>
        <w:dstrike w:val="0"/>
        <w:color w:val="auto"/>
        <w:spacing w:val="0"/>
        <w:w w:val="100"/>
        <w:kern w:val="0"/>
        <w:position w:val="0"/>
        <w:sz w:val="20"/>
        <w:u w:val="none"/>
        <w:effect w:val="none"/>
        <w:bdr w:val="none" w:sz="0" w:space="0" w:color="auto"/>
        <w:shd w:val="clear" w:color="auto" w:fill="auto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."/>
      <w:lvlJc w:val="left"/>
      <w:pPr>
        <w:tabs>
          <w:tab w:val="num" w:pos="4950"/>
        </w:tabs>
        <w:ind w:left="495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5670"/>
        </w:tabs>
        <w:ind w:left="567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6390"/>
        </w:tabs>
        <w:ind w:left="639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7110"/>
        </w:tabs>
        <w:ind w:left="711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7830"/>
        </w:tabs>
        <w:ind w:left="783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8550"/>
        </w:tabs>
        <w:ind w:left="855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270"/>
        </w:tabs>
        <w:ind w:left="927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9990"/>
        </w:tabs>
        <w:ind w:left="9990" w:hanging="180"/>
      </w:pPr>
      <w:rPr>
        <w:rFonts w:hint="default"/>
      </w:rPr>
    </w:lvl>
  </w:abstractNum>
  <w:abstractNum w:abstractNumId="3" w15:restartNumberingAfterBreak="0">
    <w:nsid w:val="11B3259C"/>
    <w:multiLevelType w:val="multilevel"/>
    <w:tmpl w:val="6CCEB44A"/>
    <w:lvl w:ilvl="0">
      <w:start w:val="1"/>
      <w:numFmt w:val="decimal"/>
      <w:pStyle w:val="MCQuestion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sz w:val="20"/>
        <w:szCs w:val="20"/>
      </w:rPr>
    </w:lvl>
    <w:lvl w:ilvl="1">
      <w:start w:val="1"/>
      <w:numFmt w:val="upperLetter"/>
      <w:pStyle w:val="MCAnsw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4" w15:restartNumberingAfterBreak="0">
    <w:nsid w:val="197848D3"/>
    <w:multiLevelType w:val="hybridMultilevel"/>
    <w:tmpl w:val="A878A1F0"/>
    <w:lvl w:ilvl="0" w:tplc="F96C43FC">
      <w:start w:val="1"/>
      <w:numFmt w:val="none"/>
      <w:pStyle w:val="HW"/>
      <w:lvlText w:val="Due Today:"/>
      <w:lvlJc w:val="left"/>
      <w:pPr>
        <w:tabs>
          <w:tab w:val="num" w:pos="1080"/>
        </w:tabs>
        <w:ind w:left="360" w:hanging="360"/>
      </w:pPr>
      <w:rPr>
        <w:rFonts w:asciiTheme="minorHAnsi" w:hAnsiTheme="minorHAnsi"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F571477"/>
    <w:multiLevelType w:val="hybridMultilevel"/>
    <w:tmpl w:val="A4D659EA"/>
    <w:lvl w:ilvl="0" w:tplc="84CE68CC">
      <w:start w:val="1"/>
      <w:numFmt w:val="decimal"/>
      <w:pStyle w:val="Question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B7C1E0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516DC1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5FAB77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90499A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B9E456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6ACFD7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010E36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FDEB17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3426333"/>
    <w:multiLevelType w:val="multilevel"/>
    <w:tmpl w:val="1402FD6E"/>
    <w:lvl w:ilvl="0">
      <w:start w:val="1"/>
      <w:numFmt w:val="none"/>
      <w:pStyle w:val="Reading"/>
      <w:lvlText w:val="%1Reading:"/>
      <w:lvlJc w:val="left"/>
      <w:pPr>
        <w:ind w:left="360" w:hanging="360"/>
      </w:pPr>
      <w:rPr>
        <w:rFonts w:ascii="Calibri" w:hAnsi="Calibri"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7" w15:restartNumberingAfterBreak="0">
    <w:nsid w:val="27CD2E53"/>
    <w:multiLevelType w:val="hybridMultilevel"/>
    <w:tmpl w:val="A42CA240"/>
    <w:lvl w:ilvl="0" w:tplc="9154BC0E">
      <w:start w:val="1"/>
      <w:numFmt w:val="upperLetter"/>
      <w:pStyle w:val="Answer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AC87B5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AACB16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4A4723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9B49E7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02CD1D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7EAC5C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958B46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6021C0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8270CEB"/>
    <w:multiLevelType w:val="multilevel"/>
    <w:tmpl w:val="AC302B42"/>
    <w:lvl w:ilvl="0">
      <w:start w:val="1"/>
      <w:numFmt w:val="none"/>
      <w:lvlText w:val="Objective:"/>
      <w:lvlJc w:val="left"/>
      <w:pPr>
        <w:tabs>
          <w:tab w:val="num" w:pos="1080"/>
        </w:tabs>
        <w:ind w:left="1080" w:hanging="1080"/>
      </w:pPr>
      <w:rPr>
        <w:rFonts w:hint="default"/>
        <w:b w:val="0"/>
      </w:rPr>
    </w:lvl>
    <w:lvl w:ilvl="1">
      <w:start w:val="1"/>
      <w:numFmt w:val="lowerLetter"/>
      <w:lvlText w:val="(%2)"/>
      <w:lvlJc w:val="left"/>
      <w:pPr>
        <w:tabs>
          <w:tab w:val="num" w:pos="1584"/>
        </w:tabs>
        <w:ind w:left="1584" w:hanging="504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988"/>
        </w:tabs>
        <w:ind w:left="29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492"/>
        </w:tabs>
        <w:ind w:left="34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96"/>
        </w:tabs>
        <w:ind w:left="39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500"/>
        </w:tabs>
        <w:ind w:left="45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004"/>
        </w:tabs>
        <w:ind w:left="50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580"/>
        </w:tabs>
        <w:ind w:left="5580" w:hanging="1440"/>
      </w:pPr>
      <w:rPr>
        <w:rFonts w:hint="default"/>
      </w:rPr>
    </w:lvl>
  </w:abstractNum>
  <w:abstractNum w:abstractNumId="9" w15:restartNumberingAfterBreak="0">
    <w:nsid w:val="36E51DFE"/>
    <w:multiLevelType w:val="multilevel"/>
    <w:tmpl w:val="8C26FBA2"/>
    <w:lvl w:ilvl="0">
      <w:start w:val="1"/>
      <w:numFmt w:val="bullet"/>
      <w:pStyle w:val="BulletLis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8FF54A8"/>
    <w:multiLevelType w:val="hybridMultilevel"/>
    <w:tmpl w:val="DB46AE4A"/>
    <w:lvl w:ilvl="0" w:tplc="482AD10C">
      <w:start w:val="1"/>
      <w:numFmt w:val="decimal"/>
      <w:pStyle w:val="Objectives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94F19C4"/>
    <w:multiLevelType w:val="hybridMultilevel"/>
    <w:tmpl w:val="E74620F8"/>
    <w:lvl w:ilvl="0" w:tplc="49D26282">
      <w:start w:val="1"/>
      <w:numFmt w:val="bullet"/>
      <w:pStyle w:val="BigBulletLis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49684C99"/>
    <w:multiLevelType w:val="hybridMultilevel"/>
    <w:tmpl w:val="85B6FF42"/>
    <w:lvl w:ilvl="0" w:tplc="FFFFFFFF">
      <w:start w:val="1"/>
      <w:numFmt w:val="bullet"/>
      <w:pStyle w:val="BulletList2"/>
      <w:lvlText w:val="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C356394"/>
    <w:multiLevelType w:val="multilevel"/>
    <w:tmpl w:val="73CA7BF8"/>
    <w:lvl w:ilvl="0">
      <w:start w:val="1"/>
      <w:numFmt w:val="decimal"/>
      <w:pStyle w:val="QuestionBullet"/>
      <w:lvlText w:val="Q%1."/>
      <w:lvlJc w:val="left"/>
      <w:pPr>
        <w:tabs>
          <w:tab w:val="num" w:pos="504"/>
        </w:tabs>
        <w:ind w:left="504" w:hanging="504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4" w15:restartNumberingAfterBreak="0">
    <w:nsid w:val="5784291A"/>
    <w:multiLevelType w:val="multilevel"/>
    <w:tmpl w:val="DB46AE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5DB36F84"/>
    <w:multiLevelType w:val="multilevel"/>
    <w:tmpl w:val="7624D2B0"/>
    <w:lvl w:ilvl="0">
      <w:start w:val="1"/>
      <w:numFmt w:val="decimal"/>
      <w:pStyle w:val="FreeResponse"/>
      <w:lvlText w:val="Mech %1."/>
      <w:lvlJc w:val="left"/>
      <w:pPr>
        <w:tabs>
          <w:tab w:val="num" w:pos="1080"/>
        </w:tabs>
        <w:ind w:left="1080" w:hanging="1080"/>
      </w:pPr>
      <w:rPr>
        <w:rFonts w:hint="default"/>
        <w:b w:val="0"/>
      </w:rPr>
    </w:lvl>
    <w:lvl w:ilvl="1">
      <w:start w:val="1"/>
      <w:numFmt w:val="lowerLetter"/>
      <w:lvlText w:val="(%2)"/>
      <w:lvlJc w:val="left"/>
      <w:pPr>
        <w:tabs>
          <w:tab w:val="num" w:pos="1872"/>
        </w:tabs>
        <w:ind w:left="1872" w:hanging="432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988"/>
        </w:tabs>
        <w:ind w:left="29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492"/>
        </w:tabs>
        <w:ind w:left="34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96"/>
        </w:tabs>
        <w:ind w:left="39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500"/>
        </w:tabs>
        <w:ind w:left="45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004"/>
        </w:tabs>
        <w:ind w:left="50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580"/>
        </w:tabs>
        <w:ind w:left="5580" w:hanging="1440"/>
      </w:pPr>
      <w:rPr>
        <w:rFonts w:hint="default"/>
      </w:rPr>
    </w:lvl>
  </w:abstractNum>
  <w:abstractNum w:abstractNumId="16" w15:restartNumberingAfterBreak="0">
    <w:nsid w:val="74D60BFF"/>
    <w:multiLevelType w:val="multilevel"/>
    <w:tmpl w:val="20D018B8"/>
    <w:lvl w:ilvl="0">
      <w:start w:val="1"/>
      <w:numFmt w:val="none"/>
      <w:pStyle w:val="ObjNumber"/>
      <w:lvlText w:val="Objectives:"/>
      <w:lvlJc w:val="left"/>
      <w:pPr>
        <w:tabs>
          <w:tab w:val="num" w:pos="1080"/>
        </w:tabs>
        <w:ind w:left="1080" w:hanging="1080"/>
      </w:pPr>
      <w:rPr>
        <w:rFonts w:hint="default"/>
        <w:b/>
        <w:i w:val="0"/>
      </w:rPr>
    </w:lvl>
    <w:lvl w:ilvl="1">
      <w:start w:val="1"/>
      <w:numFmt w:val="lowerLetter"/>
      <w:lvlText w:val="(%2)"/>
      <w:lvlJc w:val="left"/>
      <w:pPr>
        <w:tabs>
          <w:tab w:val="num" w:pos="1584"/>
        </w:tabs>
        <w:ind w:left="1584" w:hanging="504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988"/>
        </w:tabs>
        <w:ind w:left="29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492"/>
        </w:tabs>
        <w:ind w:left="34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96"/>
        </w:tabs>
        <w:ind w:left="39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500"/>
        </w:tabs>
        <w:ind w:left="45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004"/>
        </w:tabs>
        <w:ind w:left="50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580"/>
        </w:tabs>
        <w:ind w:left="5580" w:hanging="1440"/>
      </w:pPr>
      <w:rPr>
        <w:rFonts w:hint="default"/>
      </w:rPr>
    </w:lvl>
  </w:abstractNum>
  <w:abstractNum w:abstractNumId="17" w15:restartNumberingAfterBreak="0">
    <w:nsid w:val="78FD49DD"/>
    <w:multiLevelType w:val="hybridMultilevel"/>
    <w:tmpl w:val="0C0EC90E"/>
    <w:lvl w:ilvl="0" w:tplc="C8A87C16">
      <w:start w:val="1"/>
      <w:numFmt w:val="upperRoman"/>
      <w:pStyle w:val="APRoman"/>
      <w:lvlText w:val="%1."/>
      <w:lvlJc w:val="right"/>
      <w:pPr>
        <w:tabs>
          <w:tab w:val="num" w:pos="936"/>
        </w:tabs>
        <w:ind w:left="936" w:hanging="216"/>
      </w:pPr>
      <w:rPr>
        <w:rFonts w:hint="default"/>
      </w:rPr>
    </w:lvl>
    <w:lvl w:ilvl="1" w:tplc="F334B33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D80B44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C4EFBC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A1A7F4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6D4519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8D0BA3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75AA3B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DE6508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7E1A77E6"/>
    <w:multiLevelType w:val="multilevel"/>
    <w:tmpl w:val="AA02A35A"/>
    <w:lvl w:ilvl="0">
      <w:start w:val="1"/>
      <w:numFmt w:val="decimal"/>
      <w:pStyle w:val="APMultChoice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upperLetter"/>
      <w:pStyle w:val="APMultChoiceAnswer"/>
      <w:lvlText w:val="(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9" w15:restartNumberingAfterBreak="0">
    <w:nsid w:val="7EAD053F"/>
    <w:multiLevelType w:val="hybridMultilevel"/>
    <w:tmpl w:val="C5283F12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upp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984970910">
    <w:abstractNumId w:val="9"/>
  </w:num>
  <w:num w:numId="2" w16cid:durableId="1028412083">
    <w:abstractNumId w:val="7"/>
  </w:num>
  <w:num w:numId="3" w16cid:durableId="818154307">
    <w:abstractNumId w:val="17"/>
  </w:num>
  <w:num w:numId="4" w16cid:durableId="1951082991">
    <w:abstractNumId w:val="12"/>
  </w:num>
  <w:num w:numId="5" w16cid:durableId="1047224884">
    <w:abstractNumId w:val="5"/>
  </w:num>
  <w:num w:numId="6" w16cid:durableId="808209215">
    <w:abstractNumId w:val="13"/>
  </w:num>
  <w:num w:numId="7" w16cid:durableId="1539317155">
    <w:abstractNumId w:val="9"/>
  </w:num>
  <w:num w:numId="8" w16cid:durableId="481049595">
    <w:abstractNumId w:val="11"/>
  </w:num>
  <w:num w:numId="9" w16cid:durableId="408961660">
    <w:abstractNumId w:val="3"/>
  </w:num>
  <w:num w:numId="10" w16cid:durableId="817572974">
    <w:abstractNumId w:val="15"/>
  </w:num>
  <w:num w:numId="11" w16cid:durableId="256913542">
    <w:abstractNumId w:val="18"/>
  </w:num>
  <w:num w:numId="12" w16cid:durableId="1846363516">
    <w:abstractNumId w:val="4"/>
  </w:num>
  <w:num w:numId="13" w16cid:durableId="1086264163">
    <w:abstractNumId w:val="2"/>
  </w:num>
  <w:num w:numId="14" w16cid:durableId="1962026767">
    <w:abstractNumId w:val="0"/>
  </w:num>
  <w:num w:numId="15" w16cid:durableId="155079068">
    <w:abstractNumId w:val="19"/>
  </w:num>
  <w:num w:numId="16" w16cid:durableId="2132899037">
    <w:abstractNumId w:val="10"/>
  </w:num>
  <w:num w:numId="17" w16cid:durableId="2037582152">
    <w:abstractNumId w:val="14"/>
  </w:num>
  <w:num w:numId="18" w16cid:durableId="2069961094">
    <w:abstractNumId w:val="16"/>
  </w:num>
  <w:num w:numId="19" w16cid:durableId="309680249">
    <w:abstractNumId w:val="8"/>
  </w:num>
  <w:num w:numId="20" w16cid:durableId="779224020">
    <w:abstractNumId w:val="1"/>
  </w:num>
  <w:num w:numId="21" w16cid:durableId="143794272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7B5E"/>
    <w:rsid w:val="0000292F"/>
    <w:rsid w:val="00003A37"/>
    <w:rsid w:val="0001198B"/>
    <w:rsid w:val="00014BAC"/>
    <w:rsid w:val="000318C9"/>
    <w:rsid w:val="00032347"/>
    <w:rsid w:val="0003411B"/>
    <w:rsid w:val="00035713"/>
    <w:rsid w:val="00044A8B"/>
    <w:rsid w:val="000450FD"/>
    <w:rsid w:val="000518DB"/>
    <w:rsid w:val="000535C0"/>
    <w:rsid w:val="00053B9A"/>
    <w:rsid w:val="0005571B"/>
    <w:rsid w:val="00056E0B"/>
    <w:rsid w:val="00060681"/>
    <w:rsid w:val="00060E42"/>
    <w:rsid w:val="00062ABF"/>
    <w:rsid w:val="0007025B"/>
    <w:rsid w:val="0007087D"/>
    <w:rsid w:val="0007095F"/>
    <w:rsid w:val="00070B4F"/>
    <w:rsid w:val="0007257D"/>
    <w:rsid w:val="00072BE9"/>
    <w:rsid w:val="00080351"/>
    <w:rsid w:val="00081D92"/>
    <w:rsid w:val="00082C17"/>
    <w:rsid w:val="00083096"/>
    <w:rsid w:val="00085D07"/>
    <w:rsid w:val="00091A9B"/>
    <w:rsid w:val="00094394"/>
    <w:rsid w:val="0009515C"/>
    <w:rsid w:val="0009554B"/>
    <w:rsid w:val="00095C0D"/>
    <w:rsid w:val="000968AB"/>
    <w:rsid w:val="000A0A57"/>
    <w:rsid w:val="000A5569"/>
    <w:rsid w:val="000C009D"/>
    <w:rsid w:val="000C61EC"/>
    <w:rsid w:val="000C692D"/>
    <w:rsid w:val="000C6C3C"/>
    <w:rsid w:val="000E3DC8"/>
    <w:rsid w:val="000E43F0"/>
    <w:rsid w:val="000E456F"/>
    <w:rsid w:val="000F1CA3"/>
    <w:rsid w:val="000F4234"/>
    <w:rsid w:val="000F57E6"/>
    <w:rsid w:val="00106D75"/>
    <w:rsid w:val="00107FD1"/>
    <w:rsid w:val="00110275"/>
    <w:rsid w:val="00115461"/>
    <w:rsid w:val="001209F3"/>
    <w:rsid w:val="00124069"/>
    <w:rsid w:val="00127176"/>
    <w:rsid w:val="00131358"/>
    <w:rsid w:val="00132668"/>
    <w:rsid w:val="00133283"/>
    <w:rsid w:val="00133C91"/>
    <w:rsid w:val="00136A15"/>
    <w:rsid w:val="00136F33"/>
    <w:rsid w:val="00140F68"/>
    <w:rsid w:val="00142B27"/>
    <w:rsid w:val="0014493A"/>
    <w:rsid w:val="00144AE7"/>
    <w:rsid w:val="00150D84"/>
    <w:rsid w:val="00152610"/>
    <w:rsid w:val="00155D97"/>
    <w:rsid w:val="0016068E"/>
    <w:rsid w:val="00161036"/>
    <w:rsid w:val="00162A18"/>
    <w:rsid w:val="00163F49"/>
    <w:rsid w:val="00164CD5"/>
    <w:rsid w:val="00165D98"/>
    <w:rsid w:val="001759C3"/>
    <w:rsid w:val="00177C78"/>
    <w:rsid w:val="00180A91"/>
    <w:rsid w:val="0018486D"/>
    <w:rsid w:val="001A04BE"/>
    <w:rsid w:val="001A04E5"/>
    <w:rsid w:val="001A0662"/>
    <w:rsid w:val="001A0BAE"/>
    <w:rsid w:val="001A159C"/>
    <w:rsid w:val="001A34E6"/>
    <w:rsid w:val="001A44F3"/>
    <w:rsid w:val="001A7285"/>
    <w:rsid w:val="001B01BE"/>
    <w:rsid w:val="001B13B3"/>
    <w:rsid w:val="001B467E"/>
    <w:rsid w:val="001B5909"/>
    <w:rsid w:val="001E2B8E"/>
    <w:rsid w:val="001E4694"/>
    <w:rsid w:val="001E6986"/>
    <w:rsid w:val="001F0BC8"/>
    <w:rsid w:val="001F19A5"/>
    <w:rsid w:val="001F6B00"/>
    <w:rsid w:val="001F700D"/>
    <w:rsid w:val="00200155"/>
    <w:rsid w:val="00202537"/>
    <w:rsid w:val="002040D0"/>
    <w:rsid w:val="00204C4C"/>
    <w:rsid w:val="00206A25"/>
    <w:rsid w:val="00207EF8"/>
    <w:rsid w:val="00210C40"/>
    <w:rsid w:val="00221A92"/>
    <w:rsid w:val="00227DD7"/>
    <w:rsid w:val="00231C5E"/>
    <w:rsid w:val="00236CCF"/>
    <w:rsid w:val="002428CC"/>
    <w:rsid w:val="002441FA"/>
    <w:rsid w:val="002454C5"/>
    <w:rsid w:val="002463F8"/>
    <w:rsid w:val="002519DD"/>
    <w:rsid w:val="00253C17"/>
    <w:rsid w:val="002546A6"/>
    <w:rsid w:val="00262255"/>
    <w:rsid w:val="0026274B"/>
    <w:rsid w:val="00263B8D"/>
    <w:rsid w:val="002655EB"/>
    <w:rsid w:val="00276656"/>
    <w:rsid w:val="002811BB"/>
    <w:rsid w:val="002845B9"/>
    <w:rsid w:val="00285A5E"/>
    <w:rsid w:val="0029127F"/>
    <w:rsid w:val="00294979"/>
    <w:rsid w:val="002961AE"/>
    <w:rsid w:val="002A4BB6"/>
    <w:rsid w:val="002A5087"/>
    <w:rsid w:val="002A7CA3"/>
    <w:rsid w:val="002B0696"/>
    <w:rsid w:val="002C3591"/>
    <w:rsid w:val="002C6D50"/>
    <w:rsid w:val="002C6E79"/>
    <w:rsid w:val="002D1358"/>
    <w:rsid w:val="002D1EB2"/>
    <w:rsid w:val="002D4801"/>
    <w:rsid w:val="002D5E4E"/>
    <w:rsid w:val="002D73B6"/>
    <w:rsid w:val="002D77F2"/>
    <w:rsid w:val="002E0BA6"/>
    <w:rsid w:val="002E5A77"/>
    <w:rsid w:val="002E5C8E"/>
    <w:rsid w:val="002E779D"/>
    <w:rsid w:val="002F1A2C"/>
    <w:rsid w:val="002F3347"/>
    <w:rsid w:val="002F3730"/>
    <w:rsid w:val="002F40D8"/>
    <w:rsid w:val="002F419C"/>
    <w:rsid w:val="00300AA6"/>
    <w:rsid w:val="00307B2A"/>
    <w:rsid w:val="0031065C"/>
    <w:rsid w:val="0032052D"/>
    <w:rsid w:val="003213F3"/>
    <w:rsid w:val="00322F3A"/>
    <w:rsid w:val="00324576"/>
    <w:rsid w:val="00325D82"/>
    <w:rsid w:val="0032653E"/>
    <w:rsid w:val="003436DE"/>
    <w:rsid w:val="003438EA"/>
    <w:rsid w:val="0035627F"/>
    <w:rsid w:val="00360AA9"/>
    <w:rsid w:val="00360ED7"/>
    <w:rsid w:val="003623E6"/>
    <w:rsid w:val="00363235"/>
    <w:rsid w:val="00364288"/>
    <w:rsid w:val="003650D4"/>
    <w:rsid w:val="0037417A"/>
    <w:rsid w:val="00390E17"/>
    <w:rsid w:val="00390F42"/>
    <w:rsid w:val="00392300"/>
    <w:rsid w:val="00394E39"/>
    <w:rsid w:val="003952D8"/>
    <w:rsid w:val="003A2D19"/>
    <w:rsid w:val="003A39FB"/>
    <w:rsid w:val="003A709A"/>
    <w:rsid w:val="003B00AB"/>
    <w:rsid w:val="003B10F0"/>
    <w:rsid w:val="003B2B41"/>
    <w:rsid w:val="003B40DE"/>
    <w:rsid w:val="003B5297"/>
    <w:rsid w:val="003B6DE6"/>
    <w:rsid w:val="003B7F73"/>
    <w:rsid w:val="003C083E"/>
    <w:rsid w:val="003C523A"/>
    <w:rsid w:val="003C7C49"/>
    <w:rsid w:val="003D35D6"/>
    <w:rsid w:val="003D7D23"/>
    <w:rsid w:val="003E0F56"/>
    <w:rsid w:val="003E3B5D"/>
    <w:rsid w:val="003E50E0"/>
    <w:rsid w:val="003F1490"/>
    <w:rsid w:val="003F5F1B"/>
    <w:rsid w:val="004005CE"/>
    <w:rsid w:val="004033C5"/>
    <w:rsid w:val="00405072"/>
    <w:rsid w:val="0040527D"/>
    <w:rsid w:val="00406376"/>
    <w:rsid w:val="00413303"/>
    <w:rsid w:val="00413910"/>
    <w:rsid w:val="00423E4F"/>
    <w:rsid w:val="004267E1"/>
    <w:rsid w:val="004348A4"/>
    <w:rsid w:val="00437419"/>
    <w:rsid w:val="00441749"/>
    <w:rsid w:val="00441AAC"/>
    <w:rsid w:val="004420B0"/>
    <w:rsid w:val="00442C83"/>
    <w:rsid w:val="004455BC"/>
    <w:rsid w:val="00446110"/>
    <w:rsid w:val="00446C10"/>
    <w:rsid w:val="00454D66"/>
    <w:rsid w:val="00457095"/>
    <w:rsid w:val="00461B70"/>
    <w:rsid w:val="004630B2"/>
    <w:rsid w:val="00465AE1"/>
    <w:rsid w:val="004730DF"/>
    <w:rsid w:val="00473A5B"/>
    <w:rsid w:val="00473D8D"/>
    <w:rsid w:val="00475AE3"/>
    <w:rsid w:val="0048058A"/>
    <w:rsid w:val="00483E8A"/>
    <w:rsid w:val="00484BA4"/>
    <w:rsid w:val="0049267B"/>
    <w:rsid w:val="00494226"/>
    <w:rsid w:val="00496490"/>
    <w:rsid w:val="004A2F14"/>
    <w:rsid w:val="004A5B1E"/>
    <w:rsid w:val="004B4D45"/>
    <w:rsid w:val="004B5803"/>
    <w:rsid w:val="004B7E83"/>
    <w:rsid w:val="004C0408"/>
    <w:rsid w:val="004C0B5F"/>
    <w:rsid w:val="004D1D09"/>
    <w:rsid w:val="004D35CF"/>
    <w:rsid w:val="004D4AFB"/>
    <w:rsid w:val="004D7BAF"/>
    <w:rsid w:val="004E199E"/>
    <w:rsid w:val="004E1F4A"/>
    <w:rsid w:val="004E4AB2"/>
    <w:rsid w:val="004E5EEA"/>
    <w:rsid w:val="004E61DF"/>
    <w:rsid w:val="004F0044"/>
    <w:rsid w:val="004F0C35"/>
    <w:rsid w:val="004F2135"/>
    <w:rsid w:val="004F49D8"/>
    <w:rsid w:val="004F4C4A"/>
    <w:rsid w:val="004F6F5E"/>
    <w:rsid w:val="004F723E"/>
    <w:rsid w:val="005043F1"/>
    <w:rsid w:val="00507B84"/>
    <w:rsid w:val="00511B5D"/>
    <w:rsid w:val="00512C7A"/>
    <w:rsid w:val="00514639"/>
    <w:rsid w:val="00524440"/>
    <w:rsid w:val="00524A0B"/>
    <w:rsid w:val="00531E69"/>
    <w:rsid w:val="00532C1C"/>
    <w:rsid w:val="00535E85"/>
    <w:rsid w:val="0053731F"/>
    <w:rsid w:val="00537EFB"/>
    <w:rsid w:val="00541CFB"/>
    <w:rsid w:val="00541FFD"/>
    <w:rsid w:val="005420FC"/>
    <w:rsid w:val="00542340"/>
    <w:rsid w:val="00542342"/>
    <w:rsid w:val="005426B3"/>
    <w:rsid w:val="005435D1"/>
    <w:rsid w:val="00544464"/>
    <w:rsid w:val="00544E0B"/>
    <w:rsid w:val="00546436"/>
    <w:rsid w:val="005572AE"/>
    <w:rsid w:val="00561862"/>
    <w:rsid w:val="00561BD3"/>
    <w:rsid w:val="00561CC6"/>
    <w:rsid w:val="00562C29"/>
    <w:rsid w:val="0056690F"/>
    <w:rsid w:val="00567110"/>
    <w:rsid w:val="0057002E"/>
    <w:rsid w:val="0058137A"/>
    <w:rsid w:val="005844C9"/>
    <w:rsid w:val="005A3025"/>
    <w:rsid w:val="005A475B"/>
    <w:rsid w:val="005A56CB"/>
    <w:rsid w:val="005A6C5E"/>
    <w:rsid w:val="005B35CF"/>
    <w:rsid w:val="005B7021"/>
    <w:rsid w:val="005B76DE"/>
    <w:rsid w:val="005C186F"/>
    <w:rsid w:val="005C25F6"/>
    <w:rsid w:val="005C3771"/>
    <w:rsid w:val="005C51F1"/>
    <w:rsid w:val="005C57E2"/>
    <w:rsid w:val="005C5F42"/>
    <w:rsid w:val="005D7037"/>
    <w:rsid w:val="005D75D5"/>
    <w:rsid w:val="005D7B5E"/>
    <w:rsid w:val="005E0854"/>
    <w:rsid w:val="005E3039"/>
    <w:rsid w:val="005E7098"/>
    <w:rsid w:val="005E7985"/>
    <w:rsid w:val="005E7F96"/>
    <w:rsid w:val="005F1D42"/>
    <w:rsid w:val="005F7614"/>
    <w:rsid w:val="006000B7"/>
    <w:rsid w:val="00603259"/>
    <w:rsid w:val="0060395A"/>
    <w:rsid w:val="00604861"/>
    <w:rsid w:val="006104E0"/>
    <w:rsid w:val="00611899"/>
    <w:rsid w:val="0061390D"/>
    <w:rsid w:val="00613F6A"/>
    <w:rsid w:val="006153EF"/>
    <w:rsid w:val="0061634C"/>
    <w:rsid w:val="00617835"/>
    <w:rsid w:val="0062354F"/>
    <w:rsid w:val="0062391C"/>
    <w:rsid w:val="006248BC"/>
    <w:rsid w:val="00625B06"/>
    <w:rsid w:val="00627173"/>
    <w:rsid w:val="0063707F"/>
    <w:rsid w:val="0063768B"/>
    <w:rsid w:val="00640099"/>
    <w:rsid w:val="006444C4"/>
    <w:rsid w:val="00645B03"/>
    <w:rsid w:val="00654524"/>
    <w:rsid w:val="006574B0"/>
    <w:rsid w:val="00664531"/>
    <w:rsid w:val="00674537"/>
    <w:rsid w:val="0068028E"/>
    <w:rsid w:val="006846E9"/>
    <w:rsid w:val="00684C6F"/>
    <w:rsid w:val="00686E4A"/>
    <w:rsid w:val="006931E2"/>
    <w:rsid w:val="006954ED"/>
    <w:rsid w:val="006A0C59"/>
    <w:rsid w:val="006A0FEC"/>
    <w:rsid w:val="006A2F2C"/>
    <w:rsid w:val="006A5FDE"/>
    <w:rsid w:val="006A6D2E"/>
    <w:rsid w:val="006B5A5D"/>
    <w:rsid w:val="006C0E67"/>
    <w:rsid w:val="006C2499"/>
    <w:rsid w:val="006D08B1"/>
    <w:rsid w:val="006D321C"/>
    <w:rsid w:val="006D3640"/>
    <w:rsid w:val="006E0D49"/>
    <w:rsid w:val="006E4F86"/>
    <w:rsid w:val="006F0E8B"/>
    <w:rsid w:val="006F2A3D"/>
    <w:rsid w:val="006F3F7A"/>
    <w:rsid w:val="006F5F70"/>
    <w:rsid w:val="006F7345"/>
    <w:rsid w:val="007025F4"/>
    <w:rsid w:val="00702619"/>
    <w:rsid w:val="0070561C"/>
    <w:rsid w:val="007057E3"/>
    <w:rsid w:val="007106B6"/>
    <w:rsid w:val="00712F70"/>
    <w:rsid w:val="00714B59"/>
    <w:rsid w:val="00715CB3"/>
    <w:rsid w:val="007161F2"/>
    <w:rsid w:val="00716262"/>
    <w:rsid w:val="00716CFA"/>
    <w:rsid w:val="007177F0"/>
    <w:rsid w:val="00725DBD"/>
    <w:rsid w:val="00727A16"/>
    <w:rsid w:val="007328B2"/>
    <w:rsid w:val="00734A54"/>
    <w:rsid w:val="00741532"/>
    <w:rsid w:val="00742AFD"/>
    <w:rsid w:val="00742C14"/>
    <w:rsid w:val="00746DCD"/>
    <w:rsid w:val="00747B26"/>
    <w:rsid w:val="00747DAF"/>
    <w:rsid w:val="00751E13"/>
    <w:rsid w:val="007542BB"/>
    <w:rsid w:val="007606E4"/>
    <w:rsid w:val="00761442"/>
    <w:rsid w:val="00761DED"/>
    <w:rsid w:val="00762075"/>
    <w:rsid w:val="00764EB5"/>
    <w:rsid w:val="00765D8A"/>
    <w:rsid w:val="0076704E"/>
    <w:rsid w:val="00770755"/>
    <w:rsid w:val="007724BA"/>
    <w:rsid w:val="00780C6C"/>
    <w:rsid w:val="00782B99"/>
    <w:rsid w:val="007863AC"/>
    <w:rsid w:val="00790F3C"/>
    <w:rsid w:val="00792FB4"/>
    <w:rsid w:val="0079324A"/>
    <w:rsid w:val="007956BD"/>
    <w:rsid w:val="007A2A93"/>
    <w:rsid w:val="007A34FC"/>
    <w:rsid w:val="007A5652"/>
    <w:rsid w:val="007A601C"/>
    <w:rsid w:val="007B6C1B"/>
    <w:rsid w:val="007C54AB"/>
    <w:rsid w:val="007C6E8F"/>
    <w:rsid w:val="007D048B"/>
    <w:rsid w:val="007D12B9"/>
    <w:rsid w:val="007D14CA"/>
    <w:rsid w:val="007D2D10"/>
    <w:rsid w:val="007D3CC3"/>
    <w:rsid w:val="007D4C04"/>
    <w:rsid w:val="007D794F"/>
    <w:rsid w:val="007E167A"/>
    <w:rsid w:val="007F3A80"/>
    <w:rsid w:val="007F53AB"/>
    <w:rsid w:val="00801212"/>
    <w:rsid w:val="00802B2B"/>
    <w:rsid w:val="00802CFE"/>
    <w:rsid w:val="00804DAC"/>
    <w:rsid w:val="00807938"/>
    <w:rsid w:val="00810550"/>
    <w:rsid w:val="00812C37"/>
    <w:rsid w:val="00814B85"/>
    <w:rsid w:val="00814F63"/>
    <w:rsid w:val="008157A5"/>
    <w:rsid w:val="00815E60"/>
    <w:rsid w:val="008167D7"/>
    <w:rsid w:val="008212E9"/>
    <w:rsid w:val="0082138B"/>
    <w:rsid w:val="00821CA5"/>
    <w:rsid w:val="008306E7"/>
    <w:rsid w:val="00831A24"/>
    <w:rsid w:val="008331BA"/>
    <w:rsid w:val="00833EE0"/>
    <w:rsid w:val="00851726"/>
    <w:rsid w:val="00862B07"/>
    <w:rsid w:val="0086329B"/>
    <w:rsid w:val="008657AD"/>
    <w:rsid w:val="00867286"/>
    <w:rsid w:val="00867D9A"/>
    <w:rsid w:val="00872F1F"/>
    <w:rsid w:val="00875902"/>
    <w:rsid w:val="0087626E"/>
    <w:rsid w:val="00876C20"/>
    <w:rsid w:val="00880E3F"/>
    <w:rsid w:val="00882C07"/>
    <w:rsid w:val="008864C6"/>
    <w:rsid w:val="00887C1D"/>
    <w:rsid w:val="00891438"/>
    <w:rsid w:val="008A23BB"/>
    <w:rsid w:val="008A558C"/>
    <w:rsid w:val="008A78F8"/>
    <w:rsid w:val="008B25D7"/>
    <w:rsid w:val="008B2DE0"/>
    <w:rsid w:val="008B39EA"/>
    <w:rsid w:val="008B50E8"/>
    <w:rsid w:val="008B5636"/>
    <w:rsid w:val="008C1F75"/>
    <w:rsid w:val="008C398C"/>
    <w:rsid w:val="008C5604"/>
    <w:rsid w:val="008C6513"/>
    <w:rsid w:val="008D0B3C"/>
    <w:rsid w:val="008D0F86"/>
    <w:rsid w:val="008D5B98"/>
    <w:rsid w:val="008E0F9F"/>
    <w:rsid w:val="008E2531"/>
    <w:rsid w:val="008E52D0"/>
    <w:rsid w:val="008E5AAA"/>
    <w:rsid w:val="008E5CAC"/>
    <w:rsid w:val="008F2C7D"/>
    <w:rsid w:val="008F4D59"/>
    <w:rsid w:val="008F4D8F"/>
    <w:rsid w:val="008F7EB2"/>
    <w:rsid w:val="00901585"/>
    <w:rsid w:val="009069D1"/>
    <w:rsid w:val="00907DBB"/>
    <w:rsid w:val="00920003"/>
    <w:rsid w:val="00920B73"/>
    <w:rsid w:val="00924898"/>
    <w:rsid w:val="009305BD"/>
    <w:rsid w:val="009306D3"/>
    <w:rsid w:val="009321B1"/>
    <w:rsid w:val="00936F38"/>
    <w:rsid w:val="009435DD"/>
    <w:rsid w:val="00947706"/>
    <w:rsid w:val="00951659"/>
    <w:rsid w:val="00953BFD"/>
    <w:rsid w:val="00955848"/>
    <w:rsid w:val="00955A2C"/>
    <w:rsid w:val="00962AEA"/>
    <w:rsid w:val="009642C7"/>
    <w:rsid w:val="00964754"/>
    <w:rsid w:val="00965B05"/>
    <w:rsid w:val="00967896"/>
    <w:rsid w:val="00972D20"/>
    <w:rsid w:val="00974559"/>
    <w:rsid w:val="00977546"/>
    <w:rsid w:val="00981B6D"/>
    <w:rsid w:val="00982BA6"/>
    <w:rsid w:val="00983166"/>
    <w:rsid w:val="0099636E"/>
    <w:rsid w:val="0099682C"/>
    <w:rsid w:val="00997EB0"/>
    <w:rsid w:val="009A1167"/>
    <w:rsid w:val="009A2C9F"/>
    <w:rsid w:val="009A7944"/>
    <w:rsid w:val="009B01EB"/>
    <w:rsid w:val="009B3F5C"/>
    <w:rsid w:val="009B557D"/>
    <w:rsid w:val="009B74BC"/>
    <w:rsid w:val="009C0714"/>
    <w:rsid w:val="009C1759"/>
    <w:rsid w:val="009C212A"/>
    <w:rsid w:val="009C494A"/>
    <w:rsid w:val="009D0CB5"/>
    <w:rsid w:val="009D345A"/>
    <w:rsid w:val="009D3E46"/>
    <w:rsid w:val="009D53CE"/>
    <w:rsid w:val="009D545A"/>
    <w:rsid w:val="009E33DD"/>
    <w:rsid w:val="009F1896"/>
    <w:rsid w:val="009F20C4"/>
    <w:rsid w:val="009F5EF3"/>
    <w:rsid w:val="009F746A"/>
    <w:rsid w:val="00A01532"/>
    <w:rsid w:val="00A02B64"/>
    <w:rsid w:val="00A03686"/>
    <w:rsid w:val="00A1313F"/>
    <w:rsid w:val="00A16AEF"/>
    <w:rsid w:val="00A20831"/>
    <w:rsid w:val="00A342D2"/>
    <w:rsid w:val="00A37AE9"/>
    <w:rsid w:val="00A4076B"/>
    <w:rsid w:val="00A40D54"/>
    <w:rsid w:val="00A44CFD"/>
    <w:rsid w:val="00A46C9D"/>
    <w:rsid w:val="00A65410"/>
    <w:rsid w:val="00A664E7"/>
    <w:rsid w:val="00A66D50"/>
    <w:rsid w:val="00A71827"/>
    <w:rsid w:val="00A719A0"/>
    <w:rsid w:val="00A72CF2"/>
    <w:rsid w:val="00A732DB"/>
    <w:rsid w:val="00A73B52"/>
    <w:rsid w:val="00A76760"/>
    <w:rsid w:val="00A76D21"/>
    <w:rsid w:val="00A778CF"/>
    <w:rsid w:val="00A80861"/>
    <w:rsid w:val="00A81F79"/>
    <w:rsid w:val="00A85244"/>
    <w:rsid w:val="00A87307"/>
    <w:rsid w:val="00A914CB"/>
    <w:rsid w:val="00A92653"/>
    <w:rsid w:val="00AA1014"/>
    <w:rsid w:val="00AA6C77"/>
    <w:rsid w:val="00AA7A2E"/>
    <w:rsid w:val="00AB2580"/>
    <w:rsid w:val="00AB39BE"/>
    <w:rsid w:val="00AB57A2"/>
    <w:rsid w:val="00AB6E18"/>
    <w:rsid w:val="00AC2597"/>
    <w:rsid w:val="00AC2E85"/>
    <w:rsid w:val="00AC60CB"/>
    <w:rsid w:val="00AD25C1"/>
    <w:rsid w:val="00AD693B"/>
    <w:rsid w:val="00AE1D76"/>
    <w:rsid w:val="00AE33A5"/>
    <w:rsid w:val="00AE3C45"/>
    <w:rsid w:val="00AE3EDF"/>
    <w:rsid w:val="00AE6F44"/>
    <w:rsid w:val="00AF244B"/>
    <w:rsid w:val="00AF64E7"/>
    <w:rsid w:val="00B00E31"/>
    <w:rsid w:val="00B0192E"/>
    <w:rsid w:val="00B01EAD"/>
    <w:rsid w:val="00B0612B"/>
    <w:rsid w:val="00B07A87"/>
    <w:rsid w:val="00B07F1E"/>
    <w:rsid w:val="00B13670"/>
    <w:rsid w:val="00B14283"/>
    <w:rsid w:val="00B17460"/>
    <w:rsid w:val="00B2077F"/>
    <w:rsid w:val="00B20B64"/>
    <w:rsid w:val="00B214A1"/>
    <w:rsid w:val="00B22728"/>
    <w:rsid w:val="00B234FF"/>
    <w:rsid w:val="00B26D92"/>
    <w:rsid w:val="00B31597"/>
    <w:rsid w:val="00B34254"/>
    <w:rsid w:val="00B34F83"/>
    <w:rsid w:val="00B40C42"/>
    <w:rsid w:val="00B42B10"/>
    <w:rsid w:val="00B44A82"/>
    <w:rsid w:val="00B45AC6"/>
    <w:rsid w:val="00B47264"/>
    <w:rsid w:val="00B4791D"/>
    <w:rsid w:val="00B5269B"/>
    <w:rsid w:val="00B55D1E"/>
    <w:rsid w:val="00B64493"/>
    <w:rsid w:val="00B64C15"/>
    <w:rsid w:val="00B6650E"/>
    <w:rsid w:val="00B7104C"/>
    <w:rsid w:val="00B714CE"/>
    <w:rsid w:val="00B80067"/>
    <w:rsid w:val="00B80DDC"/>
    <w:rsid w:val="00B8112B"/>
    <w:rsid w:val="00B81C8D"/>
    <w:rsid w:val="00B966EC"/>
    <w:rsid w:val="00BA162F"/>
    <w:rsid w:val="00BA64CF"/>
    <w:rsid w:val="00BA64D1"/>
    <w:rsid w:val="00BB475F"/>
    <w:rsid w:val="00BC1A7D"/>
    <w:rsid w:val="00BC33FC"/>
    <w:rsid w:val="00BC5007"/>
    <w:rsid w:val="00BD15E4"/>
    <w:rsid w:val="00BD7B6D"/>
    <w:rsid w:val="00BE240A"/>
    <w:rsid w:val="00BE3365"/>
    <w:rsid w:val="00BE6F21"/>
    <w:rsid w:val="00BE77B9"/>
    <w:rsid w:val="00BF2AD4"/>
    <w:rsid w:val="00BF32AA"/>
    <w:rsid w:val="00BF4544"/>
    <w:rsid w:val="00BF4CB6"/>
    <w:rsid w:val="00BF7F0A"/>
    <w:rsid w:val="00C075AA"/>
    <w:rsid w:val="00C07C6C"/>
    <w:rsid w:val="00C11732"/>
    <w:rsid w:val="00C14729"/>
    <w:rsid w:val="00C216C2"/>
    <w:rsid w:val="00C224A2"/>
    <w:rsid w:val="00C24D8B"/>
    <w:rsid w:val="00C25419"/>
    <w:rsid w:val="00C27BE1"/>
    <w:rsid w:val="00C31E16"/>
    <w:rsid w:val="00C35492"/>
    <w:rsid w:val="00C434C6"/>
    <w:rsid w:val="00C4421F"/>
    <w:rsid w:val="00C47F66"/>
    <w:rsid w:val="00C50E9F"/>
    <w:rsid w:val="00C52C50"/>
    <w:rsid w:val="00C540D6"/>
    <w:rsid w:val="00C5467C"/>
    <w:rsid w:val="00C57460"/>
    <w:rsid w:val="00C616F1"/>
    <w:rsid w:val="00C639F4"/>
    <w:rsid w:val="00C7184A"/>
    <w:rsid w:val="00C71935"/>
    <w:rsid w:val="00C801EA"/>
    <w:rsid w:val="00C80765"/>
    <w:rsid w:val="00C80A12"/>
    <w:rsid w:val="00C83E05"/>
    <w:rsid w:val="00C845F2"/>
    <w:rsid w:val="00C87E22"/>
    <w:rsid w:val="00C92EB2"/>
    <w:rsid w:val="00C95CD6"/>
    <w:rsid w:val="00C969C6"/>
    <w:rsid w:val="00C96F15"/>
    <w:rsid w:val="00CA2E9B"/>
    <w:rsid w:val="00CA62A2"/>
    <w:rsid w:val="00CB6DA7"/>
    <w:rsid w:val="00CC1110"/>
    <w:rsid w:val="00CC19A5"/>
    <w:rsid w:val="00CC37F1"/>
    <w:rsid w:val="00CC6415"/>
    <w:rsid w:val="00CD2AEB"/>
    <w:rsid w:val="00CD2BD4"/>
    <w:rsid w:val="00CE2920"/>
    <w:rsid w:val="00CE7334"/>
    <w:rsid w:val="00CE742E"/>
    <w:rsid w:val="00CF384B"/>
    <w:rsid w:val="00CF6A24"/>
    <w:rsid w:val="00D0004D"/>
    <w:rsid w:val="00D00B33"/>
    <w:rsid w:val="00D01571"/>
    <w:rsid w:val="00D04192"/>
    <w:rsid w:val="00D045A9"/>
    <w:rsid w:val="00D05698"/>
    <w:rsid w:val="00D05EF1"/>
    <w:rsid w:val="00D06AB7"/>
    <w:rsid w:val="00D11D72"/>
    <w:rsid w:val="00D12A9B"/>
    <w:rsid w:val="00D16B00"/>
    <w:rsid w:val="00D23A77"/>
    <w:rsid w:val="00D2552B"/>
    <w:rsid w:val="00D2671E"/>
    <w:rsid w:val="00D309A5"/>
    <w:rsid w:val="00D50DA1"/>
    <w:rsid w:val="00D514AC"/>
    <w:rsid w:val="00D521E3"/>
    <w:rsid w:val="00D56C5E"/>
    <w:rsid w:val="00D61084"/>
    <w:rsid w:val="00D65233"/>
    <w:rsid w:val="00D6766F"/>
    <w:rsid w:val="00D72D54"/>
    <w:rsid w:val="00D742BF"/>
    <w:rsid w:val="00D762A7"/>
    <w:rsid w:val="00D770C4"/>
    <w:rsid w:val="00D84520"/>
    <w:rsid w:val="00D84F3C"/>
    <w:rsid w:val="00D87156"/>
    <w:rsid w:val="00D87655"/>
    <w:rsid w:val="00D96F6F"/>
    <w:rsid w:val="00DA0458"/>
    <w:rsid w:val="00DA1628"/>
    <w:rsid w:val="00DA35B0"/>
    <w:rsid w:val="00DA4A36"/>
    <w:rsid w:val="00DC42F3"/>
    <w:rsid w:val="00DC4EC3"/>
    <w:rsid w:val="00DC6295"/>
    <w:rsid w:val="00DD2E43"/>
    <w:rsid w:val="00DD31C1"/>
    <w:rsid w:val="00DD64FF"/>
    <w:rsid w:val="00DE13AA"/>
    <w:rsid w:val="00DE1D60"/>
    <w:rsid w:val="00DE4525"/>
    <w:rsid w:val="00DE4CF8"/>
    <w:rsid w:val="00DE54C4"/>
    <w:rsid w:val="00DE5747"/>
    <w:rsid w:val="00DE76DD"/>
    <w:rsid w:val="00DF2FE1"/>
    <w:rsid w:val="00DF5DCE"/>
    <w:rsid w:val="00DF6C62"/>
    <w:rsid w:val="00DF7B3A"/>
    <w:rsid w:val="00DF7BAC"/>
    <w:rsid w:val="00E01AAA"/>
    <w:rsid w:val="00E04D6B"/>
    <w:rsid w:val="00E06BDC"/>
    <w:rsid w:val="00E16FCC"/>
    <w:rsid w:val="00E17776"/>
    <w:rsid w:val="00E2248C"/>
    <w:rsid w:val="00E2654F"/>
    <w:rsid w:val="00E321A0"/>
    <w:rsid w:val="00E34A2F"/>
    <w:rsid w:val="00E362F4"/>
    <w:rsid w:val="00E4339C"/>
    <w:rsid w:val="00E45378"/>
    <w:rsid w:val="00E53ABC"/>
    <w:rsid w:val="00E53BB9"/>
    <w:rsid w:val="00E543F3"/>
    <w:rsid w:val="00E559EC"/>
    <w:rsid w:val="00E57294"/>
    <w:rsid w:val="00E614CC"/>
    <w:rsid w:val="00E62C87"/>
    <w:rsid w:val="00E64B8A"/>
    <w:rsid w:val="00E6606D"/>
    <w:rsid w:val="00E70191"/>
    <w:rsid w:val="00E70ABC"/>
    <w:rsid w:val="00E70E13"/>
    <w:rsid w:val="00E76166"/>
    <w:rsid w:val="00E838D2"/>
    <w:rsid w:val="00E87B78"/>
    <w:rsid w:val="00E94571"/>
    <w:rsid w:val="00EA541C"/>
    <w:rsid w:val="00EA6ED1"/>
    <w:rsid w:val="00EA6ED2"/>
    <w:rsid w:val="00EB029E"/>
    <w:rsid w:val="00EB1AB7"/>
    <w:rsid w:val="00EB1B11"/>
    <w:rsid w:val="00EB2DED"/>
    <w:rsid w:val="00EB4898"/>
    <w:rsid w:val="00EC6EC5"/>
    <w:rsid w:val="00ED0EAC"/>
    <w:rsid w:val="00ED312C"/>
    <w:rsid w:val="00ED4D04"/>
    <w:rsid w:val="00ED7030"/>
    <w:rsid w:val="00EE0F50"/>
    <w:rsid w:val="00EE44E5"/>
    <w:rsid w:val="00EF04B8"/>
    <w:rsid w:val="00EF3928"/>
    <w:rsid w:val="00EF7FD0"/>
    <w:rsid w:val="00F0168D"/>
    <w:rsid w:val="00F04B59"/>
    <w:rsid w:val="00F04D1F"/>
    <w:rsid w:val="00F11D2F"/>
    <w:rsid w:val="00F14845"/>
    <w:rsid w:val="00F160A8"/>
    <w:rsid w:val="00F165A8"/>
    <w:rsid w:val="00F224E4"/>
    <w:rsid w:val="00F23719"/>
    <w:rsid w:val="00F25472"/>
    <w:rsid w:val="00F2621E"/>
    <w:rsid w:val="00F27028"/>
    <w:rsid w:val="00F303B9"/>
    <w:rsid w:val="00F342F7"/>
    <w:rsid w:val="00F357FF"/>
    <w:rsid w:val="00F366BC"/>
    <w:rsid w:val="00F45451"/>
    <w:rsid w:val="00F45FD6"/>
    <w:rsid w:val="00F4640F"/>
    <w:rsid w:val="00F5221E"/>
    <w:rsid w:val="00F61110"/>
    <w:rsid w:val="00F61A8B"/>
    <w:rsid w:val="00F64DCC"/>
    <w:rsid w:val="00F6685E"/>
    <w:rsid w:val="00F677A8"/>
    <w:rsid w:val="00F70D84"/>
    <w:rsid w:val="00F7324A"/>
    <w:rsid w:val="00F77461"/>
    <w:rsid w:val="00F77F05"/>
    <w:rsid w:val="00F907DC"/>
    <w:rsid w:val="00F90C71"/>
    <w:rsid w:val="00F93DDD"/>
    <w:rsid w:val="00F96AAF"/>
    <w:rsid w:val="00FA1741"/>
    <w:rsid w:val="00FA6344"/>
    <w:rsid w:val="00FA690A"/>
    <w:rsid w:val="00FA7AC2"/>
    <w:rsid w:val="00FB01B0"/>
    <w:rsid w:val="00FB143D"/>
    <w:rsid w:val="00FB385F"/>
    <w:rsid w:val="00FB4D34"/>
    <w:rsid w:val="00FC02DD"/>
    <w:rsid w:val="00FC1D19"/>
    <w:rsid w:val="00FC5464"/>
    <w:rsid w:val="00FD22FD"/>
    <w:rsid w:val="00FD3E72"/>
    <w:rsid w:val="00FD3EDC"/>
    <w:rsid w:val="00FD3FB2"/>
    <w:rsid w:val="00FD431D"/>
    <w:rsid w:val="00FD550A"/>
    <w:rsid w:val="00FD55F9"/>
    <w:rsid w:val="00FD596A"/>
    <w:rsid w:val="00FE1102"/>
    <w:rsid w:val="00FE3FE0"/>
    <w:rsid w:val="00FF186E"/>
    <w:rsid w:val="00FF21D3"/>
    <w:rsid w:val="00FF74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46FFFF"/>
  <w15:docId w15:val="{5F17FFC3-9BB7-4987-8969-1A8F3B0A59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540D6"/>
    <w:rPr>
      <w:sz w:val="24"/>
      <w:szCs w:val="24"/>
    </w:rPr>
  </w:style>
  <w:style w:type="paragraph" w:styleId="Heading1">
    <w:name w:val="heading 1"/>
    <w:basedOn w:val="Normal"/>
    <w:next w:val="Normal"/>
    <w:qFormat/>
    <w:rsid w:val="00B13670"/>
    <w:pPr>
      <w:keepNext/>
      <w:outlineLvl w:val="0"/>
    </w:pPr>
    <w:rPr>
      <w:rFonts w:ascii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next w:val="BulletList"/>
    <w:rsid w:val="00465AE1"/>
    <w:pPr>
      <w:pBdr>
        <w:bottom w:val="single" w:sz="8" w:space="1" w:color="auto"/>
        <w:between w:val="single" w:sz="8" w:space="1" w:color="auto"/>
      </w:pBdr>
      <w:tabs>
        <w:tab w:val="right" w:pos="9360"/>
      </w:tabs>
      <w:spacing w:before="240"/>
    </w:pPr>
    <w:rPr>
      <w:rFonts w:ascii="Arial" w:hAnsi="Arial"/>
      <w:b/>
      <w:sz w:val="28"/>
    </w:rPr>
  </w:style>
  <w:style w:type="paragraph" w:styleId="Footer">
    <w:name w:val="footer"/>
    <w:basedOn w:val="Normal"/>
    <w:rsid w:val="00B13670"/>
    <w:pPr>
      <w:tabs>
        <w:tab w:val="center" w:pos="4320"/>
        <w:tab w:val="right" w:pos="8640"/>
      </w:tabs>
    </w:pPr>
  </w:style>
  <w:style w:type="paragraph" w:customStyle="1" w:styleId="QuestionBullet">
    <w:name w:val="QuestionBullet"/>
    <w:rsid w:val="00ED312C"/>
    <w:pPr>
      <w:numPr>
        <w:numId w:val="6"/>
      </w:numPr>
      <w:tabs>
        <w:tab w:val="clear" w:pos="504"/>
        <w:tab w:val="num" w:pos="720"/>
      </w:tabs>
      <w:spacing w:before="240" w:after="120"/>
      <w:ind w:left="720" w:hanging="720"/>
    </w:pPr>
    <w:rPr>
      <w:sz w:val="24"/>
    </w:rPr>
  </w:style>
  <w:style w:type="paragraph" w:customStyle="1" w:styleId="BulletList">
    <w:name w:val="Bullet List"/>
    <w:basedOn w:val="AppelBullet"/>
    <w:rsid w:val="00BE6F21"/>
    <w:pPr>
      <w:numPr>
        <w:numId w:val="7"/>
      </w:numPr>
    </w:pPr>
    <w:rPr>
      <w:rFonts w:asciiTheme="minorHAnsi" w:hAnsiTheme="minorHAnsi"/>
      <w:noProof w:val="0"/>
      <w:sz w:val="22"/>
    </w:rPr>
  </w:style>
  <w:style w:type="paragraph" w:styleId="Title">
    <w:name w:val="Title"/>
    <w:next w:val="MiniTitle"/>
    <w:qFormat/>
    <w:rsid w:val="00C540D6"/>
    <w:pPr>
      <w:pBdr>
        <w:bottom w:val="single" w:sz="18" w:space="1" w:color="auto"/>
      </w:pBdr>
      <w:tabs>
        <w:tab w:val="right" w:pos="15120"/>
      </w:tabs>
      <w:outlineLvl w:val="0"/>
    </w:pPr>
    <w:rPr>
      <w:rFonts w:ascii="Arial" w:hAnsi="Arial"/>
      <w:kern w:val="28"/>
      <w:sz w:val="44"/>
    </w:rPr>
  </w:style>
  <w:style w:type="paragraph" w:customStyle="1" w:styleId="MiniTitle">
    <w:name w:val="MiniTitle"/>
    <w:rsid w:val="00B13670"/>
    <w:rPr>
      <w:rFonts w:ascii="Arial" w:hAnsi="Arial"/>
      <w:sz w:val="28"/>
    </w:rPr>
  </w:style>
  <w:style w:type="paragraph" w:customStyle="1" w:styleId="DocName">
    <w:name w:val="DocName"/>
    <w:rsid w:val="00B13670"/>
    <w:rPr>
      <w:rFonts w:ascii="Arial" w:hAnsi="Arial"/>
      <w:sz w:val="12"/>
    </w:rPr>
  </w:style>
  <w:style w:type="paragraph" w:customStyle="1" w:styleId="AppelBullet">
    <w:name w:val="AppelBullet"/>
    <w:rsid w:val="00B13670"/>
    <w:rPr>
      <w:noProof/>
      <w:sz w:val="24"/>
    </w:rPr>
  </w:style>
  <w:style w:type="paragraph" w:customStyle="1" w:styleId="SchedHeader">
    <w:name w:val="SchedHeader"/>
    <w:basedOn w:val="Header"/>
    <w:next w:val="BulletList"/>
    <w:rsid w:val="00562C29"/>
    <w:pPr>
      <w:numPr>
        <w:numId w:val="14"/>
      </w:numPr>
      <w:tabs>
        <w:tab w:val="clear" w:pos="504"/>
        <w:tab w:val="clear" w:pos="9360"/>
      </w:tabs>
      <w:spacing w:before="120"/>
      <w:ind w:left="432" w:hanging="432"/>
    </w:pPr>
    <w:rPr>
      <w:rFonts w:asciiTheme="minorHAnsi" w:hAnsiTheme="minorHAnsi"/>
      <w:sz w:val="24"/>
    </w:rPr>
  </w:style>
  <w:style w:type="paragraph" w:customStyle="1" w:styleId="Answer">
    <w:name w:val="Answer"/>
    <w:basedOn w:val="BulletList"/>
    <w:rsid w:val="00B13670"/>
    <w:pPr>
      <w:numPr>
        <w:numId w:val="2"/>
      </w:numPr>
      <w:tabs>
        <w:tab w:val="clear" w:pos="720"/>
        <w:tab w:val="num" w:pos="360"/>
        <w:tab w:val="right" w:pos="9187"/>
      </w:tabs>
      <w:ind w:left="0" w:firstLine="0"/>
    </w:pPr>
    <w:rPr>
      <w:sz w:val="20"/>
      <w:szCs w:val="24"/>
    </w:rPr>
  </w:style>
  <w:style w:type="paragraph" w:customStyle="1" w:styleId="BigBulletList">
    <w:name w:val="BigBullet List"/>
    <w:basedOn w:val="BulletList"/>
    <w:rsid w:val="00815E60"/>
    <w:pPr>
      <w:numPr>
        <w:numId w:val="8"/>
      </w:numPr>
    </w:pPr>
    <w:rPr>
      <w:sz w:val="36"/>
    </w:rPr>
  </w:style>
  <w:style w:type="paragraph" w:customStyle="1" w:styleId="BigHeader">
    <w:name w:val="BigHeader"/>
    <w:basedOn w:val="Header"/>
    <w:next w:val="BigBulletList"/>
    <w:rsid w:val="00B13670"/>
    <w:rPr>
      <w:sz w:val="40"/>
    </w:rPr>
  </w:style>
  <w:style w:type="paragraph" w:customStyle="1" w:styleId="Question">
    <w:name w:val="Question"/>
    <w:basedOn w:val="BulletList"/>
    <w:rsid w:val="00B13670"/>
    <w:pPr>
      <w:numPr>
        <w:numId w:val="5"/>
      </w:numPr>
      <w:tabs>
        <w:tab w:val="clear" w:pos="720"/>
        <w:tab w:val="num" w:pos="360"/>
        <w:tab w:val="right" w:pos="9187"/>
      </w:tabs>
      <w:ind w:left="0" w:firstLine="0"/>
    </w:pPr>
    <w:rPr>
      <w:sz w:val="20"/>
      <w:szCs w:val="24"/>
    </w:rPr>
  </w:style>
  <w:style w:type="paragraph" w:customStyle="1" w:styleId="Discussion">
    <w:name w:val="Discussion"/>
    <w:basedOn w:val="Normal"/>
    <w:rsid w:val="00B13670"/>
    <w:pPr>
      <w:spacing w:after="240"/>
    </w:pPr>
  </w:style>
  <w:style w:type="paragraph" w:customStyle="1" w:styleId="BulletList2">
    <w:name w:val="Bullet List 2"/>
    <w:basedOn w:val="Footer"/>
    <w:rsid w:val="00B13670"/>
    <w:pPr>
      <w:numPr>
        <w:numId w:val="4"/>
      </w:numPr>
      <w:tabs>
        <w:tab w:val="clear" w:pos="720"/>
        <w:tab w:val="clear" w:pos="4320"/>
        <w:tab w:val="clear" w:pos="8640"/>
        <w:tab w:val="num" w:pos="360"/>
      </w:tabs>
      <w:ind w:left="0" w:firstLine="0"/>
    </w:pPr>
  </w:style>
  <w:style w:type="paragraph" w:customStyle="1" w:styleId="MCAnswer">
    <w:name w:val="MC Answer"/>
    <w:basedOn w:val="MCQuestion"/>
    <w:autoRedefine/>
    <w:rsid w:val="000E3DC8"/>
    <w:pPr>
      <w:numPr>
        <w:ilvl w:val="1"/>
      </w:numPr>
      <w:spacing w:before="0"/>
    </w:pPr>
  </w:style>
  <w:style w:type="paragraph" w:customStyle="1" w:styleId="MCQuestion">
    <w:name w:val="MC Question"/>
    <w:next w:val="MCAnswer"/>
    <w:rsid w:val="000E3DC8"/>
    <w:pPr>
      <w:numPr>
        <w:numId w:val="9"/>
      </w:numPr>
      <w:spacing w:before="240"/>
    </w:pPr>
    <w:rPr>
      <w:szCs w:val="24"/>
    </w:rPr>
  </w:style>
  <w:style w:type="paragraph" w:customStyle="1" w:styleId="APMultChoice">
    <w:name w:val="APMultChoice"/>
    <w:basedOn w:val="Normal"/>
    <w:rsid w:val="000E43F0"/>
    <w:pPr>
      <w:numPr>
        <w:numId w:val="11"/>
      </w:numPr>
      <w:overflowPunct w:val="0"/>
      <w:autoSpaceDE w:val="0"/>
      <w:autoSpaceDN w:val="0"/>
      <w:adjustRightInd w:val="0"/>
      <w:spacing w:before="240"/>
      <w:textAlignment w:val="baseline"/>
    </w:pPr>
    <w:rPr>
      <w:sz w:val="20"/>
      <w:szCs w:val="20"/>
    </w:rPr>
  </w:style>
  <w:style w:type="paragraph" w:customStyle="1" w:styleId="APMultChoiceAnswer">
    <w:name w:val="APMultChoiceAnswer"/>
    <w:basedOn w:val="APMultChoice"/>
    <w:rsid w:val="000E43F0"/>
    <w:pPr>
      <w:numPr>
        <w:ilvl w:val="1"/>
      </w:numPr>
      <w:spacing w:before="0"/>
    </w:pPr>
  </w:style>
  <w:style w:type="paragraph" w:customStyle="1" w:styleId="APRoman">
    <w:name w:val="APRoman"/>
    <w:basedOn w:val="Normal"/>
    <w:rsid w:val="00B13670"/>
    <w:pPr>
      <w:numPr>
        <w:numId w:val="3"/>
      </w:numPr>
      <w:tabs>
        <w:tab w:val="clear" w:pos="936"/>
        <w:tab w:val="num" w:pos="360"/>
      </w:tabs>
      <w:overflowPunct w:val="0"/>
      <w:autoSpaceDE w:val="0"/>
      <w:autoSpaceDN w:val="0"/>
      <w:adjustRightInd w:val="0"/>
      <w:spacing w:before="120" w:after="120"/>
      <w:ind w:left="0" w:firstLine="0"/>
      <w:contextualSpacing/>
      <w:textAlignment w:val="baseline"/>
    </w:pPr>
    <w:rPr>
      <w:sz w:val="20"/>
      <w:szCs w:val="20"/>
    </w:rPr>
  </w:style>
  <w:style w:type="paragraph" w:customStyle="1" w:styleId="GroupDiscussion">
    <w:name w:val="GroupDiscussion"/>
    <w:basedOn w:val="Normal"/>
    <w:rsid w:val="00B13670"/>
    <w:pPr>
      <w:overflowPunct w:val="0"/>
      <w:autoSpaceDE w:val="0"/>
      <w:autoSpaceDN w:val="0"/>
      <w:adjustRightInd w:val="0"/>
      <w:spacing w:before="240"/>
      <w:textAlignment w:val="baseline"/>
    </w:pPr>
    <w:rPr>
      <w:sz w:val="20"/>
      <w:szCs w:val="20"/>
    </w:rPr>
  </w:style>
  <w:style w:type="paragraph" w:customStyle="1" w:styleId="GroupNumber">
    <w:name w:val="GroupNumber"/>
    <w:basedOn w:val="Normal"/>
    <w:rsid w:val="00B13670"/>
    <w:pPr>
      <w:overflowPunct w:val="0"/>
      <w:autoSpaceDE w:val="0"/>
      <w:autoSpaceDN w:val="0"/>
      <w:adjustRightInd w:val="0"/>
      <w:spacing w:before="240"/>
      <w:ind w:left="360" w:hanging="360"/>
      <w:textAlignment w:val="baseline"/>
    </w:pPr>
    <w:rPr>
      <w:sz w:val="20"/>
      <w:szCs w:val="20"/>
      <w:u w:val="single"/>
    </w:rPr>
  </w:style>
  <w:style w:type="paragraph" w:customStyle="1" w:styleId="Continue">
    <w:name w:val="Continue"/>
    <w:basedOn w:val="Header"/>
    <w:rsid w:val="00B13670"/>
    <w:pPr>
      <w:pBdr>
        <w:bottom w:val="none" w:sz="0" w:space="0" w:color="auto"/>
      </w:pBdr>
      <w:spacing w:before="720"/>
    </w:pPr>
  </w:style>
  <w:style w:type="paragraph" w:customStyle="1" w:styleId="FreeResponse">
    <w:name w:val="FreeResponse"/>
    <w:basedOn w:val="Normal"/>
    <w:autoRedefine/>
    <w:rsid w:val="00544E0B"/>
    <w:pPr>
      <w:numPr>
        <w:numId w:val="10"/>
      </w:numPr>
      <w:overflowPunct w:val="0"/>
      <w:autoSpaceDE w:val="0"/>
      <w:autoSpaceDN w:val="0"/>
      <w:adjustRightInd w:val="0"/>
      <w:spacing w:after="360"/>
      <w:textAlignment w:val="baseline"/>
    </w:pPr>
    <w:rPr>
      <w:sz w:val="22"/>
      <w:szCs w:val="20"/>
    </w:rPr>
  </w:style>
  <w:style w:type="paragraph" w:customStyle="1" w:styleId="FreeResponseDiscuss">
    <w:name w:val="FreeResponseDiscuss"/>
    <w:basedOn w:val="Normal"/>
    <w:rsid w:val="00231C5E"/>
    <w:pPr>
      <w:spacing w:after="360"/>
      <w:ind w:left="1440"/>
    </w:pPr>
    <w:rPr>
      <w:sz w:val="22"/>
      <w:szCs w:val="22"/>
    </w:rPr>
  </w:style>
  <w:style w:type="paragraph" w:customStyle="1" w:styleId="TrueFalseQuestion">
    <w:name w:val="TrueFalse Question"/>
    <w:basedOn w:val="MCQuestion"/>
    <w:rsid w:val="00B13670"/>
    <w:pPr>
      <w:numPr>
        <w:numId w:val="0"/>
      </w:numPr>
      <w:spacing w:before="0"/>
    </w:pPr>
  </w:style>
  <w:style w:type="paragraph" w:customStyle="1" w:styleId="TrueFalse-First">
    <w:name w:val="TrueFalse-First"/>
    <w:basedOn w:val="TrueFalseQuestion"/>
    <w:rsid w:val="00B13670"/>
    <w:pPr>
      <w:spacing w:before="240"/>
    </w:pPr>
  </w:style>
  <w:style w:type="paragraph" w:customStyle="1" w:styleId="RubricHeading">
    <w:name w:val="RubricHeading"/>
    <w:basedOn w:val="Normal"/>
    <w:next w:val="Normal"/>
    <w:rsid w:val="0018486D"/>
    <w:pPr>
      <w:tabs>
        <w:tab w:val="left" w:pos="540"/>
        <w:tab w:val="left" w:pos="1440"/>
        <w:tab w:val="left" w:pos="6480"/>
      </w:tabs>
    </w:pPr>
    <w:rPr>
      <w:b/>
      <w:szCs w:val="20"/>
      <w:u w:val="single"/>
    </w:rPr>
  </w:style>
  <w:style w:type="paragraph" w:customStyle="1" w:styleId="RubricScores">
    <w:name w:val="RubricScores"/>
    <w:basedOn w:val="Normal"/>
    <w:rsid w:val="0018486D"/>
    <w:pPr>
      <w:tabs>
        <w:tab w:val="left" w:pos="540"/>
        <w:tab w:val="left" w:pos="6480"/>
      </w:tabs>
      <w:ind w:left="576"/>
    </w:pPr>
    <w:rPr>
      <w:szCs w:val="20"/>
    </w:rPr>
  </w:style>
  <w:style w:type="paragraph" w:customStyle="1" w:styleId="Solutions-NoParts">
    <w:name w:val="Solutions-NoParts"/>
    <w:basedOn w:val="BulletList"/>
    <w:rsid w:val="00FD3EDC"/>
    <w:pPr>
      <w:numPr>
        <w:numId w:val="0"/>
      </w:numPr>
      <w:ind w:left="720" w:hanging="720"/>
    </w:pPr>
  </w:style>
  <w:style w:type="paragraph" w:customStyle="1" w:styleId="Solutions-Parts">
    <w:name w:val="Solutions-Parts"/>
    <w:basedOn w:val="BulletList"/>
    <w:rsid w:val="00FD3EDC"/>
    <w:pPr>
      <w:numPr>
        <w:numId w:val="0"/>
      </w:numPr>
      <w:tabs>
        <w:tab w:val="left" w:pos="720"/>
      </w:tabs>
      <w:ind w:left="1440" w:hanging="1440"/>
    </w:pPr>
  </w:style>
  <w:style w:type="table" w:styleId="TableGrid">
    <w:name w:val="Table Grid"/>
    <w:basedOn w:val="TableNormal"/>
    <w:rsid w:val="00C540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imeInfo">
    <w:name w:val="TimeInfo"/>
    <w:next w:val="DateInfo"/>
    <w:rsid w:val="00C540D6"/>
    <w:pPr>
      <w:spacing w:before="40" w:after="40"/>
    </w:pPr>
    <w:rPr>
      <w:szCs w:val="24"/>
    </w:rPr>
  </w:style>
  <w:style w:type="paragraph" w:styleId="Date">
    <w:name w:val="Date"/>
    <w:basedOn w:val="Normal"/>
    <w:next w:val="Normal"/>
    <w:link w:val="DateChar"/>
    <w:rsid w:val="00BE6F21"/>
    <w:pPr>
      <w:spacing w:after="40"/>
    </w:pPr>
    <w:rPr>
      <w:rFonts w:asciiTheme="minorHAnsi" w:hAnsiTheme="minorHAnsi"/>
      <w:b/>
    </w:rPr>
  </w:style>
  <w:style w:type="paragraph" w:customStyle="1" w:styleId="DateInfo">
    <w:name w:val="DateInfo"/>
    <w:basedOn w:val="Normal"/>
    <w:next w:val="ObjNumber"/>
    <w:autoRedefine/>
    <w:rsid w:val="008167D7"/>
    <w:pPr>
      <w:numPr>
        <w:numId w:val="13"/>
      </w:numPr>
      <w:ind w:left="360" w:hanging="360"/>
    </w:pPr>
    <w:rPr>
      <w:rFonts w:asciiTheme="minorHAnsi" w:hAnsiTheme="minorHAnsi"/>
      <w:sz w:val="20"/>
    </w:rPr>
  </w:style>
  <w:style w:type="paragraph" w:customStyle="1" w:styleId="DateInfoBold">
    <w:name w:val="DateInfoBold"/>
    <w:basedOn w:val="DateInfo"/>
    <w:rsid w:val="00C540D6"/>
  </w:style>
  <w:style w:type="paragraph" w:customStyle="1" w:styleId="NoClass">
    <w:name w:val="NoClass"/>
    <w:rsid w:val="00C540D6"/>
    <w:rPr>
      <w:rFonts w:ascii="Comic Sans MS" w:hAnsi="Comic Sans MS"/>
      <w:sz w:val="28"/>
      <w:szCs w:val="24"/>
    </w:rPr>
  </w:style>
  <w:style w:type="paragraph" w:customStyle="1" w:styleId="HW">
    <w:name w:val="HW"/>
    <w:next w:val="DateInfo"/>
    <w:rsid w:val="008167D7"/>
    <w:pPr>
      <w:numPr>
        <w:numId w:val="12"/>
      </w:numPr>
    </w:pPr>
    <w:rPr>
      <w:rFonts w:asciiTheme="minorHAnsi" w:hAnsiTheme="minorHAnsi"/>
      <w:szCs w:val="24"/>
    </w:rPr>
  </w:style>
  <w:style w:type="paragraph" w:customStyle="1" w:styleId="EvenAnswers">
    <w:name w:val="EvenAnswers"/>
    <w:basedOn w:val="BulletList"/>
    <w:rsid w:val="00285A5E"/>
    <w:pPr>
      <w:numPr>
        <w:numId w:val="0"/>
      </w:numPr>
      <w:tabs>
        <w:tab w:val="left" w:pos="1080"/>
        <w:tab w:val="left" w:pos="1620"/>
        <w:tab w:val="left" w:pos="3240"/>
        <w:tab w:val="left" w:pos="3780"/>
        <w:tab w:val="left" w:pos="5040"/>
        <w:tab w:val="left" w:pos="5580"/>
        <w:tab w:val="left" w:pos="7200"/>
        <w:tab w:val="left" w:pos="7740"/>
      </w:tabs>
      <w:ind w:left="1080" w:hanging="720"/>
    </w:pPr>
  </w:style>
  <w:style w:type="paragraph" w:customStyle="1" w:styleId="Objectives">
    <w:name w:val="Objectives"/>
    <w:basedOn w:val="Normal"/>
    <w:rsid w:val="009C1759"/>
    <w:pPr>
      <w:numPr>
        <w:numId w:val="16"/>
      </w:numPr>
      <w:tabs>
        <w:tab w:val="clear" w:pos="720"/>
      </w:tabs>
      <w:ind w:left="360"/>
    </w:pPr>
  </w:style>
  <w:style w:type="paragraph" w:customStyle="1" w:styleId="ObjNumber">
    <w:name w:val="ObjNumber"/>
    <w:basedOn w:val="Normal"/>
    <w:rsid w:val="009D545A"/>
    <w:pPr>
      <w:numPr>
        <w:numId w:val="18"/>
      </w:numPr>
    </w:pPr>
    <w:rPr>
      <w:sz w:val="20"/>
    </w:rPr>
  </w:style>
  <w:style w:type="paragraph" w:customStyle="1" w:styleId="UTHomework">
    <w:name w:val="UTHomework"/>
    <w:basedOn w:val="ObjNumber"/>
    <w:rsid w:val="008657AD"/>
    <w:pPr>
      <w:numPr>
        <w:numId w:val="0"/>
      </w:numPr>
      <w:ind w:left="1080" w:hanging="1080"/>
    </w:pPr>
    <w:rPr>
      <w:rFonts w:ascii="Comic Sans MS" w:hAnsi="Comic Sans MS"/>
      <w:sz w:val="24"/>
    </w:rPr>
  </w:style>
  <w:style w:type="paragraph" w:styleId="BalloonText">
    <w:name w:val="Balloon Text"/>
    <w:basedOn w:val="Normal"/>
    <w:semiHidden/>
    <w:rsid w:val="00920B73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99636E"/>
    <w:rPr>
      <w:color w:val="808080"/>
    </w:rPr>
  </w:style>
  <w:style w:type="paragraph" w:customStyle="1" w:styleId="StyleSchedHeaderBefore12pt">
    <w:name w:val="Style SchedHeader + Before:  12 pt"/>
    <w:basedOn w:val="SchedHeader"/>
    <w:rsid w:val="00562C29"/>
    <w:rPr>
      <w:bCs/>
    </w:rPr>
  </w:style>
  <w:style w:type="character" w:styleId="CommentReference">
    <w:name w:val="annotation reference"/>
    <w:basedOn w:val="DefaultParagraphFont"/>
    <w:semiHidden/>
    <w:unhideWhenUsed/>
    <w:rsid w:val="008A23BB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8A23B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8A23BB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8A23BB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8A23BB"/>
    <w:rPr>
      <w:b/>
      <w:bCs/>
    </w:rPr>
  </w:style>
  <w:style w:type="paragraph" w:customStyle="1" w:styleId="StyleReadingBold">
    <w:name w:val="Style Reading + Bold"/>
    <w:rsid w:val="005E3039"/>
    <w:rPr>
      <w:rFonts w:asciiTheme="minorHAnsi" w:hAnsiTheme="minorHAnsi"/>
      <w:b/>
      <w:bCs/>
      <w:szCs w:val="24"/>
    </w:rPr>
  </w:style>
  <w:style w:type="paragraph" w:customStyle="1" w:styleId="Reading">
    <w:name w:val="Reading"/>
    <w:link w:val="ReadingChar"/>
    <w:qFormat/>
    <w:rsid w:val="00B34F83"/>
    <w:pPr>
      <w:numPr>
        <w:numId w:val="21"/>
      </w:numPr>
      <w:tabs>
        <w:tab w:val="left" w:pos="1080"/>
      </w:tabs>
    </w:pPr>
    <w:rPr>
      <w:rFonts w:asciiTheme="minorHAnsi" w:hAnsiTheme="minorHAnsi"/>
      <w:szCs w:val="24"/>
    </w:rPr>
  </w:style>
  <w:style w:type="character" w:customStyle="1" w:styleId="DateChar">
    <w:name w:val="Date Char"/>
    <w:basedOn w:val="DefaultParagraphFont"/>
    <w:link w:val="Date"/>
    <w:rsid w:val="00136F33"/>
    <w:rPr>
      <w:rFonts w:asciiTheme="minorHAnsi" w:hAnsiTheme="minorHAnsi"/>
      <w:b/>
      <w:sz w:val="24"/>
      <w:szCs w:val="24"/>
    </w:rPr>
  </w:style>
  <w:style w:type="character" w:customStyle="1" w:styleId="ReadingChar">
    <w:name w:val="Reading Char"/>
    <w:basedOn w:val="DefaultParagraphFont"/>
    <w:link w:val="Reading"/>
    <w:rsid w:val="00B34F83"/>
    <w:rPr>
      <w:rFonts w:asciiTheme="minorHAnsi" w:hAnsiTheme="minorHAnsi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423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Casey\Application%20Data\Microsoft\Templates\Calenda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E8B5D2-DBAA-4382-8588-EA3E01AE7B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Calendar</Template>
  <TotalTime>7</TotalTime>
  <Pages>1</Pages>
  <Words>226</Words>
  <Characters>1290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Handout</vt:lpstr>
    </vt:vector>
  </TitlesOfParts>
  <Company>Bellevue School District</Company>
  <LinksUpToDate>false</LinksUpToDate>
  <CharactersWithSpaces>1513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Handout</dc:title>
  <dc:subject/>
  <dc:creator>Appel</dc:creator>
  <cp:keywords/>
  <dc:description/>
  <cp:lastModifiedBy>Kenneth Appel</cp:lastModifiedBy>
  <cp:revision>2</cp:revision>
  <cp:lastPrinted>2025-10-09T17:50:00Z</cp:lastPrinted>
  <dcterms:created xsi:type="dcterms:W3CDTF">2026-10-17T14:26:00Z</dcterms:created>
  <dcterms:modified xsi:type="dcterms:W3CDTF">2026-10-17T14:26:00Z</dcterms:modified>
</cp:coreProperties>
</file>